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64B" w:rsidRPr="000644BB" w:rsidRDefault="001A164B" w:rsidP="002A161F">
      <w:pPr>
        <w:spacing w:after="120"/>
        <w:jc w:val="left"/>
        <w:rPr>
          <w:lang w:val="pl-PL"/>
        </w:rPr>
      </w:pPr>
    </w:p>
    <w:p w:rsidR="001B25DF" w:rsidRPr="000644BB" w:rsidRDefault="005424A3" w:rsidP="002A161F">
      <w:pPr>
        <w:spacing w:after="120"/>
        <w:jc w:val="left"/>
        <w:rPr>
          <w:lang w:val="pl-PL"/>
        </w:rPr>
      </w:pPr>
      <w:r w:rsidRPr="000644BB">
        <w:rPr>
          <w:lang w:val="pl-PL"/>
        </w:rPr>
        <w:fldChar w:fldCharType="begin"/>
      </w:r>
      <w:r w:rsidR="001B25DF" w:rsidRPr="000644BB">
        <w:rPr>
          <w:lang w:val="pl-PL"/>
        </w:rPr>
        <w:instrText xml:space="preserve"> DATE \@ "dd/MM/yyyy" </w:instrText>
      </w:r>
      <w:r w:rsidRPr="000644BB">
        <w:rPr>
          <w:lang w:val="pl-PL"/>
        </w:rPr>
        <w:fldChar w:fldCharType="separate"/>
      </w:r>
      <w:r w:rsidR="00A4392A">
        <w:rPr>
          <w:noProof/>
          <w:lang w:val="pl-PL"/>
        </w:rPr>
        <w:t>04/10/2016</w:t>
      </w:r>
      <w:r w:rsidRPr="000644BB">
        <w:rPr>
          <w:lang w:val="pl-PL"/>
        </w:rPr>
        <w:fldChar w:fldCharType="end"/>
      </w:r>
    </w:p>
    <w:p w:rsidR="001B25DF" w:rsidRPr="000644BB" w:rsidRDefault="00C8568E" w:rsidP="001B25DF">
      <w:pPr>
        <w:pStyle w:val="Tytu"/>
        <w:rPr>
          <w:sz w:val="48"/>
          <w:lang w:val="pl-PL"/>
        </w:rPr>
      </w:pPr>
      <w:r w:rsidRPr="000644BB">
        <w:rPr>
          <w:sz w:val="48"/>
          <w:lang w:val="pl-PL"/>
        </w:rPr>
        <w:t>SME Instrument</w:t>
      </w:r>
      <w:r w:rsidR="009F6ADD" w:rsidRPr="000644BB">
        <w:rPr>
          <w:sz w:val="48"/>
          <w:lang w:val="pl-PL"/>
        </w:rPr>
        <w:t xml:space="preserve">, czyli jak </w:t>
      </w:r>
      <w:r w:rsidR="00556495" w:rsidRPr="000644BB">
        <w:rPr>
          <w:sz w:val="48"/>
          <w:lang w:val="pl-PL"/>
        </w:rPr>
        <w:t xml:space="preserve">skutecznie </w:t>
      </w:r>
      <w:r w:rsidR="009F6ADD" w:rsidRPr="000644BB">
        <w:rPr>
          <w:sz w:val="48"/>
          <w:lang w:val="pl-PL"/>
        </w:rPr>
        <w:t xml:space="preserve">aplikować </w:t>
      </w:r>
      <w:r w:rsidR="00556495" w:rsidRPr="000644BB">
        <w:rPr>
          <w:sz w:val="48"/>
          <w:lang w:val="pl-PL"/>
        </w:rPr>
        <w:t xml:space="preserve">– </w:t>
      </w:r>
      <w:r w:rsidR="002B4DD1" w:rsidRPr="000644BB">
        <w:rPr>
          <w:sz w:val="48"/>
          <w:lang w:val="pl-PL"/>
        </w:rPr>
        <w:t>międzynarodowe seminarium</w:t>
      </w:r>
      <w:r w:rsidR="000644BB" w:rsidRPr="000644BB">
        <w:rPr>
          <w:sz w:val="48"/>
          <w:lang w:val="pl-PL"/>
        </w:rPr>
        <w:t xml:space="preserve"> i warsztaty</w:t>
      </w:r>
      <w:r w:rsidR="009F6ADD" w:rsidRPr="000644BB">
        <w:rPr>
          <w:sz w:val="48"/>
          <w:lang w:val="pl-PL"/>
        </w:rPr>
        <w:t xml:space="preserve"> </w:t>
      </w:r>
      <w:r w:rsidRPr="000644BB">
        <w:rPr>
          <w:sz w:val="48"/>
          <w:lang w:val="pl-PL"/>
        </w:rPr>
        <w:t>w Gdyni</w:t>
      </w:r>
    </w:p>
    <w:p w:rsidR="00556495" w:rsidRPr="000644BB" w:rsidRDefault="00556495" w:rsidP="0060669C">
      <w:pPr>
        <w:pStyle w:val="HighlightStrong"/>
        <w:rPr>
          <w:rStyle w:val="Wyrnieniedelikatne"/>
          <w:rFonts w:asciiTheme="minorHAnsi" w:hAnsiTheme="minorHAnsi"/>
          <w:lang w:val="pl-PL"/>
        </w:rPr>
      </w:pPr>
      <w:bookmarkStart w:id="0" w:name="_GoBack"/>
      <w:r w:rsidRPr="000644BB">
        <w:rPr>
          <w:rStyle w:val="Wyrnieniedelikatne"/>
          <w:rFonts w:asciiTheme="minorHAnsi" w:hAnsiTheme="minorHAnsi"/>
          <w:lang w:val="pl-PL"/>
        </w:rPr>
        <w:t>Jesteś innowacyjnym przedsiębiorc</w:t>
      </w:r>
      <w:r w:rsidR="000644BB">
        <w:rPr>
          <w:rStyle w:val="Wyrnieniedelikatne"/>
          <w:rFonts w:asciiTheme="minorHAnsi" w:hAnsiTheme="minorHAnsi"/>
          <w:lang w:val="pl-PL"/>
        </w:rPr>
        <w:t>ą</w:t>
      </w:r>
      <w:r w:rsidRPr="000644BB">
        <w:rPr>
          <w:rStyle w:val="Wyrnieniedelikatne"/>
          <w:rFonts w:asciiTheme="minorHAnsi" w:hAnsiTheme="minorHAnsi"/>
          <w:lang w:val="pl-PL"/>
        </w:rPr>
        <w:t xml:space="preserve">? Chcesz zdobyć fundusze na </w:t>
      </w:r>
      <w:r w:rsidR="00E94FAA" w:rsidRPr="000644BB">
        <w:rPr>
          <w:rStyle w:val="Wyrnieniedelikatne"/>
          <w:rFonts w:asciiTheme="minorHAnsi" w:hAnsiTheme="minorHAnsi"/>
          <w:lang w:val="pl-PL"/>
        </w:rPr>
        <w:t xml:space="preserve">ukończenie prototypowania </w:t>
      </w:r>
      <w:r w:rsidRPr="000644BB">
        <w:rPr>
          <w:rStyle w:val="Wyrnieniedelikatne"/>
          <w:rFonts w:asciiTheme="minorHAnsi" w:hAnsiTheme="minorHAnsi"/>
          <w:lang w:val="pl-PL"/>
        </w:rPr>
        <w:t>i komercjalizację swoich rozwiązań? Dowiedz się, jak to zrobić podczas seminarium</w:t>
      </w:r>
      <w:r w:rsidR="00E94FAA" w:rsidRPr="000644BB">
        <w:rPr>
          <w:rStyle w:val="Wyrnieniedelikatne"/>
          <w:rFonts w:asciiTheme="minorHAnsi" w:hAnsiTheme="minorHAnsi"/>
          <w:lang w:val="pl-PL"/>
        </w:rPr>
        <w:t xml:space="preserve"> </w:t>
      </w:r>
      <w:r w:rsidR="000644BB">
        <w:rPr>
          <w:rStyle w:val="Wyrnieniedelikatne"/>
          <w:rFonts w:asciiTheme="minorHAnsi" w:hAnsiTheme="minorHAnsi"/>
          <w:lang w:val="pl-PL"/>
        </w:rPr>
        <w:t xml:space="preserve">i warsztatów </w:t>
      </w:r>
      <w:r w:rsidR="00E94FAA" w:rsidRPr="000644BB">
        <w:rPr>
          <w:rStyle w:val="Wyrnieniedelikatne"/>
          <w:rFonts w:asciiTheme="minorHAnsi" w:hAnsiTheme="minorHAnsi"/>
          <w:lang w:val="pl-PL"/>
        </w:rPr>
        <w:t>z udziałem międzynarodowego eksperta H2020</w:t>
      </w:r>
      <w:r w:rsidRPr="000644BB">
        <w:rPr>
          <w:rStyle w:val="Wyrnieniedelikatne"/>
          <w:rFonts w:asciiTheme="minorHAnsi" w:hAnsiTheme="minorHAnsi"/>
          <w:lang w:val="pl-PL"/>
        </w:rPr>
        <w:t>, które odbęd</w:t>
      </w:r>
      <w:r w:rsidR="000644BB">
        <w:rPr>
          <w:rStyle w:val="Wyrnieniedelikatne"/>
          <w:rFonts w:asciiTheme="minorHAnsi" w:hAnsiTheme="minorHAnsi"/>
          <w:lang w:val="pl-PL"/>
        </w:rPr>
        <w:t xml:space="preserve">ą </w:t>
      </w:r>
      <w:r w:rsidRPr="000644BB">
        <w:rPr>
          <w:rStyle w:val="Wyrnieniedelikatne"/>
          <w:rFonts w:asciiTheme="minorHAnsi" w:hAnsiTheme="minorHAnsi"/>
          <w:lang w:val="pl-PL"/>
        </w:rPr>
        <w:t xml:space="preserve">się </w:t>
      </w:r>
      <w:r w:rsidRPr="000644BB">
        <w:rPr>
          <w:rStyle w:val="Wyrnieniedelikatne"/>
          <w:rFonts w:asciiTheme="minorHAnsi" w:hAnsiTheme="minorHAnsi"/>
          <w:b/>
          <w:lang w:val="pl-PL"/>
        </w:rPr>
        <w:t>18 października</w:t>
      </w:r>
      <w:r w:rsidRPr="000644BB">
        <w:rPr>
          <w:rStyle w:val="Wyrnieniedelikatne"/>
          <w:rFonts w:asciiTheme="minorHAnsi" w:hAnsiTheme="minorHAnsi"/>
          <w:lang w:val="pl-PL"/>
        </w:rPr>
        <w:t xml:space="preserve"> w Pomorskim Parku Naukowo-Technologicznym w</w:t>
      </w:r>
      <w:r w:rsidR="00E94FAA" w:rsidRPr="000644BB">
        <w:rPr>
          <w:rStyle w:val="Wyrnieniedelikatne"/>
          <w:rFonts w:asciiTheme="minorHAnsi" w:hAnsiTheme="minorHAnsi"/>
          <w:lang w:val="pl-PL"/>
        </w:rPr>
        <w:t> </w:t>
      </w:r>
      <w:r w:rsidRPr="000644BB">
        <w:rPr>
          <w:rStyle w:val="Wyrnieniedelikatne"/>
          <w:rFonts w:asciiTheme="minorHAnsi" w:hAnsiTheme="minorHAnsi"/>
          <w:lang w:val="pl-PL"/>
        </w:rPr>
        <w:t xml:space="preserve">Gdyni.  </w:t>
      </w:r>
    </w:p>
    <w:p w:rsidR="00556495" w:rsidRPr="000644BB" w:rsidRDefault="00556495" w:rsidP="004D5704">
      <w:p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t xml:space="preserve">Pomorski ośrodek sieci </w:t>
      </w:r>
      <w:r w:rsidRPr="000644BB">
        <w:rPr>
          <w:rFonts w:asciiTheme="minorHAnsi" w:hAnsiTheme="minorHAnsi"/>
          <w:b/>
          <w:lang w:val="pl-PL"/>
        </w:rPr>
        <w:t>Enterprise Europe Network</w:t>
      </w:r>
      <w:r w:rsidRPr="000644BB">
        <w:rPr>
          <w:rFonts w:asciiTheme="minorHAnsi" w:hAnsiTheme="minorHAnsi"/>
          <w:lang w:val="pl-PL"/>
        </w:rPr>
        <w:t xml:space="preserve"> przy </w:t>
      </w:r>
      <w:r w:rsidRPr="000644BB">
        <w:rPr>
          <w:rFonts w:asciiTheme="minorHAnsi" w:hAnsiTheme="minorHAnsi"/>
          <w:b/>
          <w:lang w:val="pl-PL"/>
        </w:rPr>
        <w:t>Stowarzyszeniu „Wolna Przedsiębiorczość”</w:t>
      </w:r>
      <w:r w:rsidRPr="000644BB">
        <w:rPr>
          <w:rFonts w:asciiTheme="minorHAnsi" w:hAnsiTheme="minorHAnsi"/>
          <w:lang w:val="pl-PL"/>
        </w:rPr>
        <w:t xml:space="preserve"> zaprasza przedsiębiorców sektora MŚP zainteresowanych komercjalizacją badań i innowacji do udziału seminarium międzynarodowym poświęconym efektywnym metodom pozyskiwania funduszy w ramach programu ramowego Horyzont 2020</w:t>
      </w:r>
      <w:r w:rsidR="00E94FAA" w:rsidRPr="000644BB">
        <w:rPr>
          <w:rFonts w:asciiTheme="minorHAnsi" w:hAnsiTheme="minorHAnsi"/>
          <w:lang w:val="pl-PL"/>
        </w:rPr>
        <w:t xml:space="preserve"> – </w:t>
      </w:r>
      <w:r w:rsidR="00E94FAA" w:rsidRPr="000644BB">
        <w:rPr>
          <w:rFonts w:asciiTheme="minorHAnsi" w:hAnsiTheme="minorHAnsi"/>
          <w:b/>
          <w:lang w:val="pl-PL"/>
        </w:rPr>
        <w:t>„SME Instrument, czyli jak skutecznie aplikować”</w:t>
      </w:r>
      <w:r w:rsidR="00E94FAA" w:rsidRPr="000644BB">
        <w:rPr>
          <w:rFonts w:asciiTheme="minorHAnsi" w:hAnsiTheme="minorHAnsi"/>
          <w:lang w:val="pl-PL"/>
        </w:rPr>
        <w:t xml:space="preserve">.  </w:t>
      </w:r>
    </w:p>
    <w:p w:rsidR="001C7F89" w:rsidRPr="000644BB" w:rsidRDefault="00556495" w:rsidP="004D5704">
      <w:p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t xml:space="preserve">Już </w:t>
      </w:r>
      <w:r w:rsidR="001C7F89" w:rsidRPr="000644BB">
        <w:rPr>
          <w:rFonts w:asciiTheme="minorHAnsi" w:hAnsiTheme="minorHAnsi"/>
          <w:b/>
          <w:lang w:val="pl-PL"/>
        </w:rPr>
        <w:t>46 polski</w:t>
      </w:r>
      <w:r w:rsidR="000644BB">
        <w:rPr>
          <w:rFonts w:asciiTheme="minorHAnsi" w:hAnsiTheme="minorHAnsi"/>
          <w:b/>
          <w:lang w:val="pl-PL"/>
        </w:rPr>
        <w:t>m</w:t>
      </w:r>
      <w:r w:rsidR="001C7F89" w:rsidRPr="000644BB">
        <w:rPr>
          <w:rFonts w:asciiTheme="minorHAnsi" w:hAnsiTheme="minorHAnsi"/>
          <w:b/>
          <w:lang w:val="pl-PL"/>
        </w:rPr>
        <w:t xml:space="preserve"> MŚP </w:t>
      </w:r>
      <w:r w:rsidR="00DB3FC3" w:rsidRPr="000644BB">
        <w:rPr>
          <w:rFonts w:asciiTheme="minorHAnsi" w:hAnsiTheme="minorHAnsi"/>
          <w:b/>
          <w:lang w:val="pl-PL"/>
        </w:rPr>
        <w:t xml:space="preserve">udało się </w:t>
      </w:r>
      <w:r w:rsidR="001C7F89" w:rsidRPr="000644BB">
        <w:rPr>
          <w:rFonts w:asciiTheme="minorHAnsi" w:hAnsiTheme="minorHAnsi"/>
          <w:b/>
          <w:lang w:val="pl-PL"/>
        </w:rPr>
        <w:t>pozyska</w:t>
      </w:r>
      <w:r w:rsidR="00DB3FC3" w:rsidRPr="000644BB">
        <w:rPr>
          <w:rFonts w:asciiTheme="minorHAnsi" w:hAnsiTheme="minorHAnsi"/>
          <w:b/>
          <w:lang w:val="pl-PL"/>
        </w:rPr>
        <w:t xml:space="preserve">ć </w:t>
      </w:r>
      <w:r w:rsidR="001C7F89" w:rsidRPr="000644BB">
        <w:rPr>
          <w:rFonts w:asciiTheme="minorHAnsi" w:hAnsiTheme="minorHAnsi"/>
          <w:b/>
          <w:lang w:val="pl-PL"/>
        </w:rPr>
        <w:t>dofinansowanie na komercjalizację</w:t>
      </w:r>
      <w:r w:rsidR="001C7F89" w:rsidRPr="000644BB">
        <w:rPr>
          <w:rFonts w:asciiTheme="minorHAnsi" w:hAnsiTheme="minorHAnsi"/>
          <w:lang w:val="pl-PL"/>
        </w:rPr>
        <w:t xml:space="preserve"> </w:t>
      </w:r>
      <w:r w:rsidR="001C7F89" w:rsidRPr="000644BB">
        <w:rPr>
          <w:rFonts w:asciiTheme="minorHAnsi" w:hAnsiTheme="minorHAnsi"/>
          <w:b/>
          <w:lang w:val="pl-PL"/>
        </w:rPr>
        <w:t>innowacji</w:t>
      </w:r>
      <w:r w:rsidR="001C7F89" w:rsidRPr="000644BB">
        <w:rPr>
          <w:rFonts w:asciiTheme="minorHAnsi" w:hAnsiTheme="minorHAnsi"/>
          <w:lang w:val="pl-PL"/>
        </w:rPr>
        <w:t xml:space="preserve"> z SME Instrument w</w:t>
      </w:r>
      <w:r w:rsidR="00DB3FC3" w:rsidRPr="000644BB">
        <w:rPr>
          <w:rFonts w:asciiTheme="minorHAnsi" w:hAnsiTheme="minorHAnsi"/>
          <w:lang w:val="pl-PL"/>
        </w:rPr>
        <w:t> </w:t>
      </w:r>
      <w:r w:rsidR="001C7F89" w:rsidRPr="000644BB">
        <w:rPr>
          <w:rFonts w:asciiTheme="minorHAnsi" w:hAnsiTheme="minorHAnsi"/>
          <w:lang w:val="pl-PL"/>
        </w:rPr>
        <w:t xml:space="preserve">ramach </w:t>
      </w:r>
      <w:r w:rsidR="0030057F" w:rsidRPr="000644BB">
        <w:rPr>
          <w:rFonts w:asciiTheme="minorHAnsi" w:hAnsiTheme="minorHAnsi"/>
          <w:lang w:val="pl-PL"/>
        </w:rPr>
        <w:t>największ</w:t>
      </w:r>
      <w:r w:rsidR="001C7F89" w:rsidRPr="000644BB">
        <w:rPr>
          <w:rFonts w:asciiTheme="minorHAnsi" w:hAnsiTheme="minorHAnsi"/>
          <w:lang w:val="pl-PL"/>
        </w:rPr>
        <w:t xml:space="preserve">ego </w:t>
      </w:r>
      <w:r w:rsidR="0030057F" w:rsidRPr="000644BB">
        <w:rPr>
          <w:rFonts w:asciiTheme="minorHAnsi" w:hAnsiTheme="minorHAnsi"/>
          <w:lang w:val="pl-PL"/>
        </w:rPr>
        <w:t>w historii</w:t>
      </w:r>
      <w:r w:rsidR="001C7F89" w:rsidRPr="000644BB">
        <w:rPr>
          <w:rFonts w:asciiTheme="minorHAnsi" w:hAnsiTheme="minorHAnsi"/>
          <w:lang w:val="pl-PL"/>
        </w:rPr>
        <w:t xml:space="preserve"> UE</w:t>
      </w:r>
      <w:r w:rsidR="0030057F" w:rsidRPr="000644BB">
        <w:rPr>
          <w:rFonts w:asciiTheme="minorHAnsi" w:hAnsiTheme="minorHAnsi"/>
          <w:lang w:val="pl-PL"/>
        </w:rPr>
        <w:t xml:space="preserve"> program</w:t>
      </w:r>
      <w:r w:rsidR="001C7F89" w:rsidRPr="000644BB">
        <w:rPr>
          <w:rFonts w:asciiTheme="minorHAnsi" w:hAnsiTheme="minorHAnsi"/>
          <w:lang w:val="pl-PL"/>
        </w:rPr>
        <w:t>u</w:t>
      </w:r>
      <w:r w:rsidR="0030057F" w:rsidRPr="000644BB">
        <w:rPr>
          <w:rFonts w:asciiTheme="minorHAnsi" w:hAnsiTheme="minorHAnsi"/>
          <w:lang w:val="pl-PL"/>
        </w:rPr>
        <w:t xml:space="preserve"> finansowania badań naukowych i innowacji </w:t>
      </w:r>
      <w:r w:rsidR="001C7F89" w:rsidRPr="000644BB">
        <w:rPr>
          <w:rFonts w:asciiTheme="minorHAnsi" w:hAnsiTheme="minorHAnsi"/>
          <w:b/>
          <w:lang w:val="pl-PL"/>
        </w:rPr>
        <w:t>Horyzont 2020</w:t>
      </w:r>
      <w:r w:rsidR="001C7F89" w:rsidRPr="000644BB">
        <w:rPr>
          <w:rFonts w:asciiTheme="minorHAnsi" w:hAnsiTheme="minorHAnsi"/>
          <w:lang w:val="pl-PL"/>
        </w:rPr>
        <w:t xml:space="preserve"> </w:t>
      </w:r>
      <w:r w:rsidR="0030057F" w:rsidRPr="000644BB">
        <w:rPr>
          <w:rFonts w:asciiTheme="minorHAnsi" w:hAnsiTheme="minorHAnsi"/>
          <w:lang w:val="pl-PL"/>
        </w:rPr>
        <w:t xml:space="preserve">z budżetem blisko 80 mld EUR. </w:t>
      </w:r>
      <w:r w:rsidR="002B3574" w:rsidRPr="000644BB">
        <w:rPr>
          <w:rFonts w:asciiTheme="minorHAnsi" w:hAnsiTheme="minorHAnsi"/>
          <w:lang w:val="pl-PL"/>
        </w:rPr>
        <w:t xml:space="preserve">Dzięki grantom (od 70% do 100% kosztów kwalifikowanych) oraz </w:t>
      </w:r>
      <w:proofErr w:type="spellStart"/>
      <w:r w:rsidR="002B3574" w:rsidRPr="000644BB">
        <w:rPr>
          <w:rFonts w:asciiTheme="minorHAnsi" w:hAnsiTheme="minorHAnsi"/>
          <w:lang w:val="pl-PL"/>
        </w:rPr>
        <w:t>mentoringowi</w:t>
      </w:r>
      <w:proofErr w:type="spellEnd"/>
      <w:r w:rsidR="002B3574" w:rsidRPr="000644BB">
        <w:rPr>
          <w:rFonts w:asciiTheme="minorHAnsi" w:hAnsiTheme="minorHAnsi"/>
          <w:lang w:val="pl-PL"/>
        </w:rPr>
        <w:t xml:space="preserve"> i </w:t>
      </w:r>
      <w:proofErr w:type="spellStart"/>
      <w:r w:rsidR="002B3574" w:rsidRPr="000644BB">
        <w:rPr>
          <w:rFonts w:asciiTheme="minorHAnsi" w:hAnsiTheme="minorHAnsi"/>
          <w:lang w:val="pl-PL"/>
        </w:rPr>
        <w:t>networking</w:t>
      </w:r>
      <w:r w:rsidR="000644BB">
        <w:rPr>
          <w:rFonts w:asciiTheme="minorHAnsi" w:hAnsiTheme="minorHAnsi"/>
          <w:lang w:val="pl-PL"/>
        </w:rPr>
        <w:t>owi</w:t>
      </w:r>
      <w:proofErr w:type="spellEnd"/>
      <w:r w:rsidR="002B3574" w:rsidRPr="000644BB">
        <w:rPr>
          <w:rFonts w:asciiTheme="minorHAnsi" w:hAnsiTheme="minorHAnsi"/>
          <w:lang w:val="pl-PL"/>
        </w:rPr>
        <w:t xml:space="preserve"> oferowan</w:t>
      </w:r>
      <w:r w:rsidR="000644BB">
        <w:rPr>
          <w:rFonts w:asciiTheme="minorHAnsi" w:hAnsiTheme="minorHAnsi"/>
          <w:lang w:val="pl-PL"/>
        </w:rPr>
        <w:t xml:space="preserve">ym </w:t>
      </w:r>
      <w:r w:rsidR="002B3574" w:rsidRPr="000644BB">
        <w:rPr>
          <w:rFonts w:asciiTheme="minorHAnsi" w:hAnsiTheme="minorHAnsi"/>
          <w:lang w:val="pl-PL"/>
        </w:rPr>
        <w:t xml:space="preserve">za pośrednictwem sieci </w:t>
      </w:r>
      <w:r w:rsidR="002B3574" w:rsidRPr="000644BB">
        <w:rPr>
          <w:rFonts w:asciiTheme="minorHAnsi" w:hAnsiTheme="minorHAnsi"/>
          <w:b/>
          <w:lang w:val="pl-PL"/>
        </w:rPr>
        <w:t>Enterprise Europe Network</w:t>
      </w:r>
      <w:r w:rsidR="002B3574" w:rsidRPr="000644BB">
        <w:rPr>
          <w:rFonts w:asciiTheme="minorHAnsi" w:hAnsiTheme="minorHAnsi"/>
          <w:lang w:val="pl-PL"/>
        </w:rPr>
        <w:t xml:space="preserve"> są już na prostej drodze do wprowadzenia na europejski rynek innowacyjnych </w:t>
      </w:r>
      <w:r w:rsidR="001C7F89" w:rsidRPr="000644BB">
        <w:rPr>
          <w:rFonts w:asciiTheme="minorHAnsi" w:hAnsiTheme="minorHAnsi"/>
          <w:lang w:val="pl-PL"/>
        </w:rPr>
        <w:t>technologi</w:t>
      </w:r>
      <w:r w:rsidR="002B3574" w:rsidRPr="000644BB">
        <w:rPr>
          <w:rFonts w:asciiTheme="minorHAnsi" w:hAnsiTheme="minorHAnsi"/>
          <w:lang w:val="pl-PL"/>
        </w:rPr>
        <w:t>i, produktów i</w:t>
      </w:r>
      <w:r w:rsidR="00DB3FC3" w:rsidRPr="000644BB">
        <w:rPr>
          <w:rFonts w:asciiTheme="minorHAnsi" w:hAnsiTheme="minorHAnsi"/>
          <w:lang w:val="pl-PL"/>
        </w:rPr>
        <w:t> </w:t>
      </w:r>
      <w:r w:rsidR="002B3574" w:rsidRPr="000644BB">
        <w:rPr>
          <w:rFonts w:asciiTheme="minorHAnsi" w:hAnsiTheme="minorHAnsi"/>
          <w:lang w:val="pl-PL"/>
        </w:rPr>
        <w:t xml:space="preserve">usług. </w:t>
      </w:r>
    </w:p>
    <w:p w:rsidR="00DB3FC3" w:rsidRPr="000644BB" w:rsidRDefault="00875F33" w:rsidP="004D5704">
      <w:pPr>
        <w:rPr>
          <w:rFonts w:asciiTheme="minorHAnsi" w:hAnsiTheme="minorHAnsi"/>
          <w:highlight w:val="yellow"/>
          <w:lang w:val="pl-PL"/>
        </w:rPr>
      </w:pPr>
      <w:r w:rsidRPr="000644BB">
        <w:rPr>
          <w:rFonts w:asciiTheme="minorHAnsi" w:hAnsiTheme="minorHAnsi"/>
          <w:lang w:val="pl-PL"/>
        </w:rPr>
        <w:t>Projekty</w:t>
      </w:r>
      <w:r w:rsidR="00E94FAA" w:rsidRPr="000644BB">
        <w:rPr>
          <w:rFonts w:asciiTheme="minorHAnsi" w:hAnsiTheme="minorHAnsi"/>
          <w:lang w:val="pl-PL"/>
        </w:rPr>
        <w:t xml:space="preserve"> składane w ramach </w:t>
      </w:r>
      <w:r w:rsidR="00EC3FC5" w:rsidRPr="000644BB">
        <w:rPr>
          <w:rFonts w:asciiTheme="minorHAnsi" w:hAnsiTheme="minorHAnsi"/>
          <w:lang w:val="pl-PL"/>
        </w:rPr>
        <w:t>SME I</w:t>
      </w:r>
      <w:r w:rsidR="00E94FAA" w:rsidRPr="000644BB">
        <w:rPr>
          <w:rFonts w:asciiTheme="minorHAnsi" w:hAnsiTheme="minorHAnsi"/>
          <w:lang w:val="pl-PL"/>
        </w:rPr>
        <w:t>nstrument często otrzymują wysokie, przekraczające próg oceny</w:t>
      </w:r>
      <w:r w:rsidR="00EC3FC5" w:rsidRPr="000644BB">
        <w:rPr>
          <w:rFonts w:asciiTheme="minorHAnsi" w:hAnsiTheme="minorHAnsi"/>
          <w:lang w:val="pl-PL"/>
        </w:rPr>
        <w:t xml:space="preserve"> </w:t>
      </w:r>
      <w:r w:rsidR="00EC3FC5" w:rsidRPr="000644BB">
        <w:rPr>
          <w:rFonts w:asciiTheme="minorHAnsi" w:hAnsiTheme="minorHAnsi"/>
          <w:i/>
          <w:lang w:val="pl-PL"/>
        </w:rPr>
        <w:t>(„</w:t>
      </w:r>
      <w:proofErr w:type="spellStart"/>
      <w:r w:rsidR="00EC3FC5" w:rsidRPr="000644BB">
        <w:rPr>
          <w:rFonts w:asciiTheme="minorHAnsi" w:hAnsiTheme="minorHAnsi"/>
          <w:i/>
          <w:lang w:val="pl-PL"/>
        </w:rPr>
        <w:t>seal</w:t>
      </w:r>
      <w:proofErr w:type="spellEnd"/>
      <w:r w:rsidR="00EC3FC5" w:rsidRPr="000644BB">
        <w:rPr>
          <w:rFonts w:asciiTheme="minorHAnsi" w:hAnsiTheme="minorHAnsi"/>
          <w:i/>
          <w:lang w:val="pl-PL"/>
        </w:rPr>
        <w:t xml:space="preserve"> of excellence”</w:t>
      </w:r>
      <w:r w:rsidR="00EC3FC5" w:rsidRPr="000644BB">
        <w:rPr>
          <w:rFonts w:asciiTheme="minorHAnsi" w:hAnsiTheme="minorHAnsi"/>
          <w:lang w:val="pl-PL"/>
        </w:rPr>
        <w:t>)</w:t>
      </w:r>
      <w:r w:rsidR="00E94FAA" w:rsidRPr="000644BB">
        <w:rPr>
          <w:rFonts w:asciiTheme="minorHAnsi" w:hAnsiTheme="minorHAnsi"/>
          <w:lang w:val="pl-PL"/>
        </w:rPr>
        <w:t xml:space="preserve">, </w:t>
      </w:r>
      <w:r w:rsidR="00EC3FC5" w:rsidRPr="000644BB">
        <w:rPr>
          <w:rFonts w:asciiTheme="minorHAnsi" w:hAnsiTheme="minorHAnsi"/>
          <w:lang w:val="pl-PL"/>
        </w:rPr>
        <w:t xml:space="preserve">jednak z powodu braku środków w danym rozdaniu </w:t>
      </w:r>
      <w:r w:rsidR="00E94FAA" w:rsidRPr="000644BB">
        <w:rPr>
          <w:rFonts w:asciiTheme="minorHAnsi" w:hAnsiTheme="minorHAnsi"/>
          <w:lang w:val="pl-PL"/>
        </w:rPr>
        <w:t xml:space="preserve">nie otrzymują </w:t>
      </w:r>
      <w:r w:rsidR="00EC3FC5" w:rsidRPr="000644BB">
        <w:rPr>
          <w:rFonts w:asciiTheme="minorHAnsi" w:hAnsiTheme="minorHAnsi"/>
          <w:lang w:val="pl-PL"/>
        </w:rPr>
        <w:t xml:space="preserve">finansowania. </w:t>
      </w:r>
      <w:r w:rsidRPr="000644BB">
        <w:rPr>
          <w:rFonts w:asciiTheme="minorHAnsi" w:hAnsiTheme="minorHAnsi"/>
          <w:lang w:val="pl-PL"/>
        </w:rPr>
        <w:t>Tymczasem warto pamiętać, że sposób opracowania wniosku w przypadku tego narzędzia różni się od pozostałych w</w:t>
      </w:r>
      <w:r w:rsidR="00D84022" w:rsidRPr="000644BB">
        <w:rPr>
          <w:rFonts w:asciiTheme="minorHAnsi" w:hAnsiTheme="minorHAnsi"/>
          <w:lang w:val="pl-PL"/>
        </w:rPr>
        <w:t> </w:t>
      </w:r>
      <w:r w:rsidRPr="000644BB">
        <w:rPr>
          <w:rFonts w:asciiTheme="minorHAnsi" w:hAnsiTheme="minorHAnsi"/>
          <w:lang w:val="pl-PL"/>
        </w:rPr>
        <w:t xml:space="preserve">H2020. Podstawą sukcesu jest zrozumienie aplikacji z perspektywy </w:t>
      </w:r>
      <w:proofErr w:type="spellStart"/>
      <w:r w:rsidRPr="000644BB">
        <w:rPr>
          <w:rFonts w:asciiTheme="minorHAnsi" w:hAnsiTheme="minorHAnsi"/>
          <w:lang w:val="pl-PL"/>
        </w:rPr>
        <w:t>ewaluatora</w:t>
      </w:r>
      <w:proofErr w:type="spellEnd"/>
      <w:r w:rsidRPr="000644BB">
        <w:rPr>
          <w:rFonts w:asciiTheme="minorHAnsi" w:hAnsiTheme="minorHAnsi"/>
          <w:lang w:val="pl-PL"/>
        </w:rPr>
        <w:t xml:space="preserve">. Z uwagi na ograniczony czas ewaluacji, opisy muszą być </w:t>
      </w:r>
      <w:r w:rsidR="00867506" w:rsidRPr="000644BB">
        <w:rPr>
          <w:rFonts w:asciiTheme="minorHAnsi" w:hAnsiTheme="minorHAnsi"/>
          <w:lang w:val="pl-PL"/>
        </w:rPr>
        <w:t>krótkie, p</w:t>
      </w:r>
      <w:r w:rsidRPr="000644BB">
        <w:rPr>
          <w:rFonts w:asciiTheme="minorHAnsi" w:hAnsiTheme="minorHAnsi"/>
          <w:lang w:val="pl-PL"/>
        </w:rPr>
        <w:t>rzejrzyste</w:t>
      </w:r>
      <w:r w:rsidR="00867506" w:rsidRPr="000644BB">
        <w:rPr>
          <w:rFonts w:asciiTheme="minorHAnsi" w:hAnsiTheme="minorHAnsi"/>
          <w:lang w:val="pl-PL"/>
        </w:rPr>
        <w:t xml:space="preserve">, </w:t>
      </w:r>
      <w:r w:rsidRPr="000644BB">
        <w:rPr>
          <w:rFonts w:asciiTheme="minorHAnsi" w:hAnsiTheme="minorHAnsi"/>
          <w:lang w:val="pl-PL"/>
        </w:rPr>
        <w:t>zro</w:t>
      </w:r>
      <w:r w:rsidR="00867506" w:rsidRPr="000644BB">
        <w:rPr>
          <w:rFonts w:asciiTheme="minorHAnsi" w:hAnsiTheme="minorHAnsi"/>
          <w:lang w:val="pl-PL"/>
        </w:rPr>
        <w:t xml:space="preserve">zumiałe i </w:t>
      </w:r>
      <w:r w:rsidR="000644BB">
        <w:rPr>
          <w:rFonts w:asciiTheme="minorHAnsi" w:hAnsiTheme="minorHAnsi"/>
          <w:lang w:val="pl-PL"/>
        </w:rPr>
        <w:t xml:space="preserve">w </w:t>
      </w:r>
      <w:r w:rsidRPr="000644BB">
        <w:rPr>
          <w:rFonts w:asciiTheme="minorHAnsi" w:hAnsiTheme="minorHAnsi"/>
          <w:lang w:val="pl-PL"/>
        </w:rPr>
        <w:t>jasn</w:t>
      </w:r>
      <w:r w:rsidR="00867506" w:rsidRPr="000644BB">
        <w:rPr>
          <w:rFonts w:asciiTheme="minorHAnsi" w:hAnsiTheme="minorHAnsi"/>
          <w:lang w:val="pl-PL"/>
        </w:rPr>
        <w:t xml:space="preserve">y sposób komunikować </w:t>
      </w:r>
      <w:r w:rsidRPr="000644BB">
        <w:rPr>
          <w:rFonts w:asciiTheme="minorHAnsi" w:hAnsiTheme="minorHAnsi"/>
          <w:lang w:val="pl-PL"/>
        </w:rPr>
        <w:t xml:space="preserve">wiarygodność </w:t>
      </w:r>
      <w:r w:rsidR="00867506" w:rsidRPr="000644BB">
        <w:rPr>
          <w:rFonts w:asciiTheme="minorHAnsi" w:hAnsiTheme="minorHAnsi"/>
          <w:lang w:val="pl-PL"/>
        </w:rPr>
        <w:t xml:space="preserve">MŚP i jego innowacji. </w:t>
      </w:r>
    </w:p>
    <w:p w:rsidR="002E153B" w:rsidRPr="000644BB" w:rsidRDefault="002B4DD1" w:rsidP="004D5704">
      <w:p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lastRenderedPageBreak/>
        <w:t xml:space="preserve">W trakcie </w:t>
      </w:r>
      <w:r w:rsidR="00781B64" w:rsidRPr="000644BB">
        <w:rPr>
          <w:rFonts w:asciiTheme="minorHAnsi" w:hAnsiTheme="minorHAnsi"/>
          <w:lang w:val="pl-PL"/>
        </w:rPr>
        <w:t>seminariu</w:t>
      </w:r>
      <w:r w:rsidR="002E153B" w:rsidRPr="000644BB">
        <w:rPr>
          <w:rFonts w:asciiTheme="minorHAnsi" w:hAnsiTheme="minorHAnsi"/>
          <w:lang w:val="pl-PL"/>
        </w:rPr>
        <w:t>m</w:t>
      </w:r>
      <w:r w:rsidRPr="000644BB">
        <w:rPr>
          <w:rFonts w:asciiTheme="minorHAnsi" w:hAnsiTheme="minorHAnsi"/>
          <w:lang w:val="pl-PL"/>
        </w:rPr>
        <w:t xml:space="preserve"> </w:t>
      </w:r>
      <w:r w:rsidRPr="000644BB">
        <w:rPr>
          <w:rFonts w:asciiTheme="minorHAnsi" w:hAnsiTheme="minorHAnsi"/>
          <w:b/>
          <w:lang w:val="pl-PL"/>
        </w:rPr>
        <w:t>„SME Instrument, czyli jak aplikować skutecznie”</w:t>
      </w:r>
      <w:r w:rsidR="003031B5" w:rsidRPr="000644BB">
        <w:rPr>
          <w:rFonts w:asciiTheme="minorHAnsi" w:hAnsiTheme="minorHAnsi"/>
          <w:b/>
          <w:lang w:val="pl-PL"/>
        </w:rPr>
        <w:t xml:space="preserve"> </w:t>
      </w:r>
      <w:r w:rsidR="003031B5" w:rsidRPr="000644BB">
        <w:rPr>
          <w:rFonts w:asciiTheme="minorHAnsi" w:hAnsiTheme="minorHAnsi"/>
          <w:lang w:val="pl-PL"/>
        </w:rPr>
        <w:t xml:space="preserve">uczestnicy szczegółowo przeanalizują strukturę wniosków, </w:t>
      </w:r>
      <w:r w:rsidR="00867506" w:rsidRPr="000644BB">
        <w:rPr>
          <w:rFonts w:asciiTheme="minorHAnsi" w:hAnsiTheme="minorHAnsi"/>
          <w:lang w:val="pl-PL"/>
        </w:rPr>
        <w:t>poznają</w:t>
      </w:r>
      <w:r w:rsidR="003031B5" w:rsidRPr="000644BB">
        <w:rPr>
          <w:rFonts w:asciiTheme="minorHAnsi" w:hAnsiTheme="minorHAnsi"/>
          <w:lang w:val="pl-PL"/>
        </w:rPr>
        <w:t xml:space="preserve"> najlepsz</w:t>
      </w:r>
      <w:r w:rsidR="00867506" w:rsidRPr="000644BB">
        <w:rPr>
          <w:rFonts w:asciiTheme="minorHAnsi" w:hAnsiTheme="minorHAnsi"/>
          <w:lang w:val="pl-PL"/>
        </w:rPr>
        <w:t>e</w:t>
      </w:r>
      <w:r w:rsidR="003031B5" w:rsidRPr="000644BB">
        <w:rPr>
          <w:rFonts w:asciiTheme="minorHAnsi" w:hAnsiTheme="minorHAnsi"/>
          <w:lang w:val="pl-PL"/>
        </w:rPr>
        <w:t xml:space="preserve"> praktyki w zakresie ich przygotowywania</w:t>
      </w:r>
      <w:r w:rsidR="00867506" w:rsidRPr="000644BB">
        <w:rPr>
          <w:rFonts w:asciiTheme="minorHAnsi" w:hAnsiTheme="minorHAnsi"/>
          <w:lang w:val="pl-PL"/>
        </w:rPr>
        <w:t>. Przedsiębiorcy otrzymają porady i wskazówki, dzięki którym będą mogli znacząc</w:t>
      </w:r>
      <w:r w:rsidR="000644BB">
        <w:rPr>
          <w:rFonts w:asciiTheme="minorHAnsi" w:hAnsiTheme="minorHAnsi"/>
          <w:lang w:val="pl-PL"/>
        </w:rPr>
        <w:t>o</w:t>
      </w:r>
      <w:r w:rsidR="00867506" w:rsidRPr="000644BB">
        <w:rPr>
          <w:rFonts w:asciiTheme="minorHAnsi" w:hAnsiTheme="minorHAnsi"/>
          <w:lang w:val="pl-PL"/>
        </w:rPr>
        <w:t xml:space="preserve"> poprawić jakość swoich wniosków projektowych, a tym samym zwięks</w:t>
      </w:r>
      <w:r w:rsidR="000644BB">
        <w:rPr>
          <w:rFonts w:asciiTheme="minorHAnsi" w:hAnsiTheme="minorHAnsi"/>
          <w:lang w:val="pl-PL"/>
        </w:rPr>
        <w:t>zyć szanse</w:t>
      </w:r>
      <w:r w:rsidR="001D58F0" w:rsidRPr="000644BB">
        <w:rPr>
          <w:rFonts w:asciiTheme="minorHAnsi" w:hAnsiTheme="minorHAnsi"/>
          <w:lang w:val="pl-PL"/>
        </w:rPr>
        <w:t xml:space="preserve"> na zdobycie grantu w Horyzont 2020 – SME Instrument. </w:t>
      </w:r>
      <w:r w:rsidR="00867506" w:rsidRPr="000644BB">
        <w:rPr>
          <w:rFonts w:asciiTheme="minorHAnsi" w:hAnsiTheme="minorHAnsi"/>
          <w:lang w:val="pl-PL"/>
        </w:rPr>
        <w:t xml:space="preserve">Ponadto organizatorzy </w:t>
      </w:r>
      <w:r w:rsidR="003031B5" w:rsidRPr="000644BB">
        <w:rPr>
          <w:rFonts w:asciiTheme="minorHAnsi" w:hAnsiTheme="minorHAnsi"/>
          <w:lang w:val="pl-PL"/>
        </w:rPr>
        <w:t>odpowiedz</w:t>
      </w:r>
      <w:r w:rsidR="00867506" w:rsidRPr="000644BB">
        <w:rPr>
          <w:rFonts w:asciiTheme="minorHAnsi" w:hAnsiTheme="minorHAnsi"/>
          <w:lang w:val="pl-PL"/>
        </w:rPr>
        <w:t xml:space="preserve">ą </w:t>
      </w:r>
      <w:r w:rsidR="003031B5" w:rsidRPr="000644BB">
        <w:rPr>
          <w:rFonts w:asciiTheme="minorHAnsi" w:hAnsiTheme="minorHAnsi"/>
          <w:lang w:val="pl-PL"/>
        </w:rPr>
        <w:t xml:space="preserve">na najczęściej zadawane pytania, w tym </w:t>
      </w:r>
      <w:r w:rsidR="004D5704" w:rsidRPr="000644BB">
        <w:rPr>
          <w:rFonts w:asciiTheme="minorHAnsi" w:hAnsiTheme="minorHAnsi"/>
          <w:lang w:val="pl-PL"/>
        </w:rPr>
        <w:t>m.in.</w:t>
      </w:r>
      <w:r w:rsidR="003031B5" w:rsidRPr="000644BB">
        <w:rPr>
          <w:rFonts w:asciiTheme="minorHAnsi" w:hAnsiTheme="minorHAnsi"/>
          <w:lang w:val="pl-PL"/>
        </w:rPr>
        <w:t>:</w:t>
      </w:r>
      <w:r w:rsidR="004D5704" w:rsidRPr="000644BB">
        <w:rPr>
          <w:rFonts w:asciiTheme="minorHAnsi" w:hAnsiTheme="minorHAnsi"/>
          <w:lang w:val="pl-PL"/>
        </w:rPr>
        <w:t xml:space="preserve"> </w:t>
      </w:r>
    </w:p>
    <w:p w:rsidR="002E153B" w:rsidRPr="000644BB" w:rsidRDefault="002E153B" w:rsidP="002E153B">
      <w:pPr>
        <w:pStyle w:val="Akapitzlist"/>
        <w:numPr>
          <w:ilvl w:val="0"/>
          <w:numId w:val="4"/>
        </w:num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t xml:space="preserve">Jaka jest rola zewnętrznego </w:t>
      </w:r>
      <w:proofErr w:type="spellStart"/>
      <w:r w:rsidRPr="000644BB">
        <w:rPr>
          <w:rFonts w:asciiTheme="minorHAnsi" w:hAnsiTheme="minorHAnsi"/>
          <w:lang w:val="pl-PL"/>
        </w:rPr>
        <w:t>ewaluatora</w:t>
      </w:r>
      <w:proofErr w:type="spellEnd"/>
      <w:r w:rsidRPr="000644BB">
        <w:rPr>
          <w:rFonts w:asciiTheme="minorHAnsi" w:hAnsiTheme="minorHAnsi"/>
          <w:lang w:val="pl-PL"/>
        </w:rPr>
        <w:t xml:space="preserve"> w procesie oceny wniosków?</w:t>
      </w:r>
    </w:p>
    <w:p w:rsidR="002E153B" w:rsidRPr="000644BB" w:rsidRDefault="002E153B" w:rsidP="002E153B">
      <w:pPr>
        <w:pStyle w:val="Akapitzlist"/>
        <w:numPr>
          <w:ilvl w:val="0"/>
          <w:numId w:val="4"/>
        </w:num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t xml:space="preserve">Jakich informacji szukają </w:t>
      </w:r>
      <w:proofErr w:type="spellStart"/>
      <w:r w:rsidRPr="000644BB">
        <w:rPr>
          <w:rFonts w:asciiTheme="minorHAnsi" w:hAnsiTheme="minorHAnsi"/>
          <w:lang w:val="pl-PL"/>
        </w:rPr>
        <w:t>ewaluatorzy</w:t>
      </w:r>
      <w:proofErr w:type="spellEnd"/>
      <w:r w:rsidRPr="000644BB">
        <w:rPr>
          <w:rFonts w:asciiTheme="minorHAnsi" w:hAnsiTheme="minorHAnsi"/>
          <w:lang w:val="pl-PL"/>
        </w:rPr>
        <w:t xml:space="preserve"> w projektach</w:t>
      </w:r>
      <w:r w:rsidR="009F6ADD" w:rsidRPr="000644BB">
        <w:rPr>
          <w:rFonts w:asciiTheme="minorHAnsi" w:hAnsiTheme="minorHAnsi"/>
          <w:lang w:val="pl-PL"/>
        </w:rPr>
        <w:t xml:space="preserve"> SME</w:t>
      </w:r>
      <w:r w:rsidRPr="000644BB">
        <w:rPr>
          <w:rFonts w:asciiTheme="minorHAnsi" w:hAnsiTheme="minorHAnsi"/>
          <w:lang w:val="pl-PL"/>
        </w:rPr>
        <w:t xml:space="preserve">?  </w:t>
      </w:r>
    </w:p>
    <w:p w:rsidR="009F6ADD" w:rsidRPr="000644BB" w:rsidRDefault="009F6ADD" w:rsidP="007C47A7">
      <w:pPr>
        <w:pStyle w:val="Akapitzlist"/>
        <w:numPr>
          <w:ilvl w:val="0"/>
          <w:numId w:val="4"/>
        </w:num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t xml:space="preserve">Jak zwiększyć wiarygodność SME, konsorcjum i proponowanej innowacji? </w:t>
      </w:r>
    </w:p>
    <w:p w:rsidR="002E153B" w:rsidRPr="000644BB" w:rsidRDefault="009F6ADD" w:rsidP="007C47A7">
      <w:pPr>
        <w:pStyle w:val="Akapitzlist"/>
        <w:numPr>
          <w:ilvl w:val="0"/>
          <w:numId w:val="4"/>
        </w:num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t xml:space="preserve">Jakie </w:t>
      </w:r>
      <w:r w:rsidR="00BE5DB8">
        <w:rPr>
          <w:rFonts w:asciiTheme="minorHAnsi" w:hAnsiTheme="minorHAnsi"/>
          <w:lang w:val="pl-PL"/>
        </w:rPr>
        <w:t xml:space="preserve">są </w:t>
      </w:r>
      <w:r w:rsidRPr="000644BB">
        <w:rPr>
          <w:rFonts w:asciiTheme="minorHAnsi" w:hAnsiTheme="minorHAnsi"/>
          <w:lang w:val="pl-PL"/>
        </w:rPr>
        <w:t xml:space="preserve">najczęstsze błędy w aplikacjach i jak ich uniknąć? </w:t>
      </w:r>
    </w:p>
    <w:p w:rsidR="002E153B" w:rsidRPr="000644BB" w:rsidRDefault="009F6ADD" w:rsidP="009F6ADD">
      <w:pPr>
        <w:pStyle w:val="Akapitzlist"/>
        <w:numPr>
          <w:ilvl w:val="0"/>
          <w:numId w:val="4"/>
        </w:num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t>Jak wywrzeć pozytywne pierwsze wrażenie, wykorzystując percepcję wizualną</w:t>
      </w:r>
      <w:r w:rsidR="002E153B" w:rsidRPr="000644BB">
        <w:rPr>
          <w:rFonts w:asciiTheme="minorHAnsi" w:hAnsiTheme="minorHAnsi"/>
          <w:lang w:val="pl-PL"/>
        </w:rPr>
        <w:t xml:space="preserve">? </w:t>
      </w:r>
    </w:p>
    <w:p w:rsidR="004D5704" w:rsidRPr="000644BB" w:rsidRDefault="009F6ADD" w:rsidP="002E153B">
      <w:pPr>
        <w:pStyle w:val="Akapitzlist"/>
        <w:numPr>
          <w:ilvl w:val="0"/>
          <w:numId w:val="4"/>
        </w:num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t>Jak wyjaśnić skomplikowane pomysły za pomocą skutecznych elementów wizualnych?</w:t>
      </w:r>
    </w:p>
    <w:p w:rsidR="0030057F" w:rsidRPr="000644BB" w:rsidRDefault="001D58F0" w:rsidP="002A161F">
      <w:pPr>
        <w:rPr>
          <w:rFonts w:asciiTheme="minorHAnsi" w:hAnsiTheme="minorHAnsi"/>
          <w:u w:val="single"/>
          <w:lang w:val="pl-PL"/>
        </w:rPr>
      </w:pPr>
      <w:r w:rsidRPr="000644BB">
        <w:rPr>
          <w:rFonts w:asciiTheme="minorHAnsi" w:hAnsiTheme="minorHAnsi"/>
          <w:u w:val="single"/>
          <w:lang w:val="pl-PL"/>
        </w:rPr>
        <w:t xml:space="preserve">* </w:t>
      </w:r>
      <w:r w:rsidR="0030057F" w:rsidRPr="000644BB">
        <w:rPr>
          <w:rFonts w:asciiTheme="minorHAnsi" w:hAnsiTheme="minorHAnsi"/>
          <w:u w:val="single"/>
          <w:lang w:val="pl-PL"/>
        </w:rPr>
        <w:t xml:space="preserve">Uwaga! Szkolenie </w:t>
      </w:r>
      <w:r w:rsidR="00BE5DB8">
        <w:rPr>
          <w:rFonts w:asciiTheme="minorHAnsi" w:hAnsiTheme="minorHAnsi"/>
          <w:u w:val="single"/>
          <w:lang w:val="pl-PL"/>
        </w:rPr>
        <w:t xml:space="preserve">częściowo prowadzone </w:t>
      </w:r>
      <w:r w:rsidR="0030057F" w:rsidRPr="000644BB">
        <w:rPr>
          <w:rFonts w:asciiTheme="minorHAnsi" w:hAnsiTheme="minorHAnsi"/>
          <w:u w:val="single"/>
          <w:lang w:val="pl-PL"/>
        </w:rPr>
        <w:t xml:space="preserve">w języku angielskim bez asysty tłumaczeniowej. </w:t>
      </w:r>
    </w:p>
    <w:p w:rsidR="002A161F" w:rsidRPr="000644BB" w:rsidRDefault="00327B7E" w:rsidP="002A161F">
      <w:pPr>
        <w:rPr>
          <w:rFonts w:asciiTheme="minorHAnsi" w:hAnsiTheme="minorHAnsi"/>
          <w:lang w:val="pl-PL"/>
        </w:rPr>
      </w:pPr>
      <w:r w:rsidRPr="000644BB">
        <w:rPr>
          <w:rFonts w:asciiTheme="minorHAnsi" w:hAnsiTheme="minorHAnsi"/>
          <w:lang w:val="pl-PL"/>
        </w:rPr>
        <w:t>S</w:t>
      </w:r>
      <w:r w:rsidR="00781B64" w:rsidRPr="000644BB">
        <w:rPr>
          <w:rFonts w:asciiTheme="minorHAnsi" w:hAnsiTheme="minorHAnsi"/>
          <w:lang w:val="pl-PL"/>
        </w:rPr>
        <w:t xml:space="preserve">eminarium </w:t>
      </w:r>
      <w:r w:rsidR="002B4DD1" w:rsidRPr="000644BB">
        <w:rPr>
          <w:rFonts w:asciiTheme="minorHAnsi" w:hAnsiTheme="minorHAnsi"/>
          <w:b/>
          <w:lang w:val="pl-PL"/>
        </w:rPr>
        <w:t>„SME Instrument, czyli jak aplikować skutecznie”</w:t>
      </w:r>
      <w:r w:rsidR="002B4DD1" w:rsidRPr="000644BB">
        <w:rPr>
          <w:rFonts w:asciiTheme="minorHAnsi" w:hAnsiTheme="minorHAnsi"/>
          <w:lang w:val="pl-PL"/>
        </w:rPr>
        <w:t xml:space="preserve"> </w:t>
      </w:r>
      <w:r w:rsidR="00855A58" w:rsidRPr="000644BB">
        <w:rPr>
          <w:rFonts w:asciiTheme="minorHAnsi" w:hAnsiTheme="minorHAnsi"/>
          <w:lang w:val="pl-PL"/>
        </w:rPr>
        <w:t xml:space="preserve">jest </w:t>
      </w:r>
      <w:r w:rsidR="002E153B" w:rsidRPr="000644BB">
        <w:rPr>
          <w:rFonts w:asciiTheme="minorHAnsi" w:hAnsiTheme="minorHAnsi"/>
          <w:lang w:val="pl-PL"/>
        </w:rPr>
        <w:t xml:space="preserve">organizowane </w:t>
      </w:r>
      <w:r w:rsidR="00855A58" w:rsidRPr="000644BB">
        <w:rPr>
          <w:rFonts w:asciiTheme="minorHAnsi" w:hAnsiTheme="minorHAnsi"/>
          <w:lang w:val="pl-PL"/>
        </w:rPr>
        <w:t xml:space="preserve">w ramach projektu Enterprise Europe Network. Dzięki wsparciu Unii Europejskiej udział w projekcie i w spotkaniu jest </w:t>
      </w:r>
      <w:r w:rsidR="00855A58" w:rsidRPr="000644BB">
        <w:rPr>
          <w:rFonts w:asciiTheme="minorHAnsi" w:hAnsiTheme="minorHAnsi"/>
          <w:b/>
          <w:lang w:val="pl-PL"/>
        </w:rPr>
        <w:t>bezpłatny</w:t>
      </w:r>
      <w:r w:rsidR="00855A58" w:rsidRPr="000644BB">
        <w:rPr>
          <w:rFonts w:asciiTheme="minorHAnsi" w:hAnsiTheme="minorHAnsi"/>
          <w:lang w:val="pl-PL"/>
        </w:rPr>
        <w:t xml:space="preserve">. </w:t>
      </w:r>
      <w:r w:rsidR="002A161F" w:rsidRPr="000644BB">
        <w:rPr>
          <w:rFonts w:asciiTheme="minorHAnsi" w:hAnsiTheme="minorHAnsi"/>
          <w:lang w:val="pl-PL"/>
        </w:rPr>
        <w:t xml:space="preserve"> </w:t>
      </w:r>
    </w:p>
    <w:p w:rsidR="002A161F" w:rsidRPr="000644BB" w:rsidRDefault="00855A58" w:rsidP="002A161F">
      <w:pPr>
        <w:pStyle w:val="Subtitle2"/>
        <w:rPr>
          <w:lang w:val="pl-PL"/>
        </w:rPr>
      </w:pPr>
      <w:r w:rsidRPr="000644BB">
        <w:rPr>
          <w:lang w:val="pl-PL"/>
        </w:rPr>
        <w:t xml:space="preserve">PROGRAM: </w:t>
      </w:r>
      <w:r w:rsidR="002A161F" w:rsidRPr="000644BB">
        <w:rPr>
          <w:lang w:val="pl-PL"/>
        </w:rPr>
        <w:t xml:space="preserve"> 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8107"/>
      </w:tblGrid>
      <w:tr w:rsidR="00855A58" w:rsidRPr="000644BB" w:rsidTr="009A75E3"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9A75E3" w:rsidP="009A75E3">
            <w:pPr>
              <w:spacing w:after="0" w:line="360" w:lineRule="auto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09:3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0 – 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10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0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0 </w:t>
            </w:r>
          </w:p>
        </w:tc>
        <w:tc>
          <w:tcPr>
            <w:tcW w:w="8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855A58" w:rsidP="008607F5">
            <w:pPr>
              <w:spacing w:after="0" w:line="360" w:lineRule="auto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Rejestracja</w:t>
            </w:r>
          </w:p>
        </w:tc>
      </w:tr>
      <w:tr w:rsidR="00855A58" w:rsidRPr="000644BB" w:rsidTr="009A75E3">
        <w:tc>
          <w:tcPr>
            <w:tcW w:w="16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9A75E3" w:rsidP="00C8568E">
            <w:pPr>
              <w:spacing w:after="0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10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00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– 1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0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15</w:t>
            </w:r>
          </w:p>
        </w:tc>
        <w:tc>
          <w:tcPr>
            <w:tcW w:w="8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C8568E" w:rsidP="007C442A">
            <w:pPr>
              <w:spacing w:after="0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Jak możemy pomóc Twojemu biznesowi - sieć Enterprise Europe Network </w:t>
            </w:r>
          </w:p>
          <w:p w:rsidR="001416E9" w:rsidRPr="000644BB" w:rsidRDefault="001416E9" w:rsidP="001416E9">
            <w:pPr>
              <w:spacing w:after="0"/>
              <w:jc w:val="right"/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i/>
                <w:sz w:val="20"/>
                <w:szCs w:val="21"/>
                <w:lang w:val="pl-PL"/>
              </w:rPr>
              <w:t xml:space="preserve">Rafał Kruczkowski, pomorski ośrodek sieci Enterprise Europe Network </w:t>
            </w:r>
          </w:p>
        </w:tc>
      </w:tr>
      <w:tr w:rsidR="00855A58" w:rsidRPr="000644BB" w:rsidTr="009A75E3">
        <w:tc>
          <w:tcPr>
            <w:tcW w:w="16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C8568E" w:rsidP="00C8568E">
            <w:pPr>
              <w:spacing w:after="0" w:line="360" w:lineRule="auto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10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15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– 1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="009A75E3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00</w:t>
            </w:r>
          </w:p>
        </w:tc>
        <w:tc>
          <w:tcPr>
            <w:tcW w:w="8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C8568E" w:rsidP="001416E9">
            <w:pPr>
              <w:spacing w:after="0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SME Instrument – podstawowe informacje </w:t>
            </w:r>
          </w:p>
          <w:p w:rsidR="001416E9" w:rsidRPr="000644BB" w:rsidRDefault="001416E9" w:rsidP="001416E9">
            <w:pPr>
              <w:spacing w:after="0"/>
              <w:jc w:val="right"/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i/>
                <w:sz w:val="20"/>
                <w:szCs w:val="21"/>
                <w:lang w:val="pl-PL"/>
              </w:rPr>
              <w:t>Marcin Stolarek, pomorski ośrodek sieci Enterprise Europe Network</w:t>
            </w:r>
          </w:p>
        </w:tc>
      </w:tr>
      <w:tr w:rsidR="00855A58" w:rsidRPr="000644BB" w:rsidTr="009A75E3">
        <w:tc>
          <w:tcPr>
            <w:tcW w:w="16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855A58" w:rsidP="00855A58">
            <w:pPr>
              <w:spacing w:after="0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="009A75E3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00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– 1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15</w:t>
            </w:r>
          </w:p>
        </w:tc>
        <w:tc>
          <w:tcPr>
            <w:tcW w:w="8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C8568E" w:rsidP="00C8568E">
            <w:pPr>
              <w:spacing w:after="0"/>
              <w:jc w:val="left"/>
              <w:rPr>
                <w:rFonts w:asciiTheme="minorHAnsi" w:eastAsia="Calibri" w:hAnsiTheme="minorHAnsi" w:cs="Times New Roman"/>
                <w:i/>
                <w:iCs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Przerwa kawowa </w:t>
            </w:r>
          </w:p>
        </w:tc>
      </w:tr>
      <w:tr w:rsidR="00855A58" w:rsidRPr="000644BB" w:rsidTr="009A75E3">
        <w:tc>
          <w:tcPr>
            <w:tcW w:w="16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C8568E" w:rsidP="00C8568E">
            <w:pPr>
              <w:spacing w:after="0" w:line="360" w:lineRule="auto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11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15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– </w:t>
            </w:r>
            <w:r w:rsidR="009A75E3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13</w:t>
            </w:r>
            <w:r w:rsidR="00855A58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00</w:t>
            </w:r>
          </w:p>
        </w:tc>
        <w:tc>
          <w:tcPr>
            <w:tcW w:w="8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C8568E" w:rsidP="00781B64">
            <w:pPr>
              <w:spacing w:after="0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Jak znacząco zwiększyć szanse na </w:t>
            </w:r>
            <w:r w:rsidR="00165127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sukces swojego pro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jektu</w:t>
            </w:r>
            <w:r w:rsidR="00781B64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?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</w:t>
            </w:r>
            <w:r w:rsidR="00165127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– SME Instrument dla zaawansowanych z perspektywy </w:t>
            </w:r>
            <w:proofErr w:type="spellStart"/>
            <w:r w:rsidR="00165127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ewaluatora</w:t>
            </w:r>
            <w:proofErr w:type="spellEnd"/>
            <w:r w:rsidR="00165127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.</w:t>
            </w:r>
          </w:p>
          <w:p w:rsidR="001416E9" w:rsidRPr="00983A75" w:rsidRDefault="001416E9" w:rsidP="001416E9">
            <w:pPr>
              <w:spacing w:after="0"/>
              <w:jc w:val="right"/>
              <w:rPr>
                <w:rFonts w:asciiTheme="minorHAnsi" w:eastAsia="Calibri" w:hAnsiTheme="minorHAnsi" w:cs="Times New Roman"/>
                <w:i/>
                <w:sz w:val="21"/>
                <w:szCs w:val="21"/>
                <w:lang w:val="en-US"/>
              </w:rPr>
            </w:pPr>
            <w:proofErr w:type="spellStart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>dr</w:t>
            </w:r>
            <w:proofErr w:type="spellEnd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 xml:space="preserve"> </w:t>
            </w:r>
            <w:proofErr w:type="spellStart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>Jernej</w:t>
            </w:r>
            <w:proofErr w:type="spellEnd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 xml:space="preserve"> </w:t>
            </w:r>
            <w:proofErr w:type="spellStart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>Zupanc</w:t>
            </w:r>
            <w:proofErr w:type="spellEnd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 xml:space="preserve">, </w:t>
            </w:r>
            <w:proofErr w:type="spellStart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>Seyens</w:t>
            </w:r>
            <w:proofErr w:type="spellEnd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 xml:space="preserve"> Ltd., Education Institute for Visual Communication of Science</w:t>
            </w:r>
          </w:p>
        </w:tc>
      </w:tr>
      <w:tr w:rsidR="00855A58" w:rsidRPr="000644BB" w:rsidTr="009A75E3">
        <w:tc>
          <w:tcPr>
            <w:tcW w:w="16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855A58" w:rsidP="00C8568E">
            <w:pPr>
              <w:spacing w:after="0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</w:t>
            </w:r>
            <w:r w:rsidR="009A75E3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3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00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– 1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3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="009A75E3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30</w:t>
            </w:r>
          </w:p>
        </w:tc>
        <w:tc>
          <w:tcPr>
            <w:tcW w:w="8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9A75E3" w:rsidP="00C8568E">
            <w:pPr>
              <w:spacing w:after="0"/>
              <w:jc w:val="left"/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Pr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zerwa na lunch</w:t>
            </w:r>
          </w:p>
        </w:tc>
      </w:tr>
      <w:tr w:rsidR="00855A58" w:rsidRPr="000644BB" w:rsidTr="009A75E3">
        <w:tc>
          <w:tcPr>
            <w:tcW w:w="16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A58" w:rsidRPr="000644BB" w:rsidRDefault="00855A58" w:rsidP="00C8568E">
            <w:pPr>
              <w:spacing w:after="0" w:line="360" w:lineRule="auto"/>
              <w:jc w:val="left"/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1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3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="009A75E3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30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– 1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5</w:t>
            </w: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: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30</w:t>
            </w:r>
          </w:p>
        </w:tc>
        <w:tc>
          <w:tcPr>
            <w:tcW w:w="8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5127" w:rsidRPr="000644BB" w:rsidRDefault="00C249B7" w:rsidP="00C62AA9">
            <w:pPr>
              <w:spacing w:after="0"/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</w:pPr>
            <w:r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Konsultacje i warsztaty*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</w:t>
            </w:r>
            <w:r w:rsidR="00552556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dla przedsiębiorców MŚP aplikujących do SME Instrument</w:t>
            </w:r>
            <w:r w:rsidR="008B6FF7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</w:t>
            </w:r>
            <w:r w:rsidR="008B6FF7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>(w</w:t>
            </w:r>
            <w:r w:rsidR="00C62AA9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> </w:t>
            </w:r>
            <w:r w:rsidR="008B6FF7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>trakcie opracowywania wniosków)</w:t>
            </w:r>
            <w:r w:rsidR="008B6FF7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</w:t>
            </w:r>
            <w:r w:rsidR="00552556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lub tych, których projekty otrzymały „</w:t>
            </w:r>
            <w:proofErr w:type="spellStart"/>
            <w:r w:rsidR="00552556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s</w:t>
            </w:r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>eal</w:t>
            </w:r>
            <w:proofErr w:type="spellEnd"/>
            <w:r w:rsidR="00C8568E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 of excellence</w:t>
            </w:r>
            <w:r w:rsidR="00552556" w:rsidRPr="000644BB">
              <w:rPr>
                <w:rFonts w:asciiTheme="minorHAnsi" w:eastAsia="Calibri" w:hAnsiTheme="minorHAnsi" w:cs="Times New Roman"/>
                <w:sz w:val="21"/>
                <w:szCs w:val="21"/>
                <w:lang w:val="pl-PL"/>
              </w:rPr>
              <w:t xml:space="preserve">” </w:t>
            </w:r>
            <w:r w:rsidR="00552556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>(</w:t>
            </w:r>
            <w:r w:rsidR="00165127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>projekt</w:t>
            </w:r>
            <w:r w:rsidR="00552556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>y</w:t>
            </w:r>
            <w:r w:rsidR="00165127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>, które przekroczyły pr</w:t>
            </w:r>
            <w:r w:rsidR="00552556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>óg oceny,</w:t>
            </w:r>
            <w:r w:rsidR="00165127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 xml:space="preserve"> ale z</w:t>
            </w:r>
            <w:r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 xml:space="preserve"> </w:t>
            </w:r>
            <w:r w:rsidR="00552556" w:rsidRPr="000644BB">
              <w:rPr>
                <w:rFonts w:asciiTheme="minorHAnsi" w:eastAsia="Calibri" w:hAnsiTheme="minorHAnsi" w:cs="Times New Roman"/>
                <w:i/>
                <w:sz w:val="21"/>
                <w:szCs w:val="21"/>
                <w:lang w:val="pl-PL"/>
              </w:rPr>
              <w:t>braku środków w danym rozdaniu nie otrzymały finansowania)</w:t>
            </w:r>
          </w:p>
          <w:p w:rsidR="001416E9" w:rsidRPr="00983A75" w:rsidRDefault="001416E9" w:rsidP="001416E9">
            <w:pPr>
              <w:spacing w:after="0"/>
              <w:jc w:val="right"/>
              <w:rPr>
                <w:rFonts w:asciiTheme="minorHAnsi" w:eastAsia="Calibri" w:hAnsiTheme="minorHAnsi" w:cs="Times New Roman"/>
                <w:sz w:val="21"/>
                <w:szCs w:val="21"/>
                <w:lang w:val="en-US"/>
              </w:rPr>
            </w:pPr>
            <w:proofErr w:type="spellStart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>dr</w:t>
            </w:r>
            <w:proofErr w:type="spellEnd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 xml:space="preserve"> </w:t>
            </w:r>
            <w:proofErr w:type="spellStart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>Jernej</w:t>
            </w:r>
            <w:proofErr w:type="spellEnd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 xml:space="preserve"> </w:t>
            </w:r>
            <w:proofErr w:type="spellStart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>Zupanc</w:t>
            </w:r>
            <w:proofErr w:type="spellEnd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 xml:space="preserve">, </w:t>
            </w:r>
            <w:proofErr w:type="spellStart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>Seyens</w:t>
            </w:r>
            <w:proofErr w:type="spellEnd"/>
            <w:r w:rsidRPr="00983A75">
              <w:rPr>
                <w:rFonts w:asciiTheme="minorHAnsi" w:eastAsia="Calibri" w:hAnsiTheme="minorHAnsi" w:cs="Times New Roman"/>
                <w:i/>
                <w:sz w:val="20"/>
                <w:szCs w:val="21"/>
                <w:lang w:val="en-US"/>
              </w:rPr>
              <w:t xml:space="preserve"> Ltd., Education Institute for Visual Communication of Science</w:t>
            </w:r>
          </w:p>
        </w:tc>
      </w:tr>
    </w:tbl>
    <w:p w:rsidR="001D58F0" w:rsidRPr="00983A75" w:rsidRDefault="001D58F0" w:rsidP="001D58F0">
      <w:pPr>
        <w:spacing w:line="240" w:lineRule="auto"/>
        <w:rPr>
          <w:sz w:val="2"/>
          <w:lang w:val="en-US"/>
        </w:rPr>
      </w:pPr>
    </w:p>
    <w:p w:rsidR="002565CF" w:rsidRPr="000644BB" w:rsidRDefault="00552556" w:rsidP="00C249B7">
      <w:pPr>
        <w:rPr>
          <w:rFonts w:asciiTheme="minorHAnsi" w:hAnsiTheme="minorHAnsi"/>
          <w:b/>
          <w:u w:val="single"/>
          <w:lang w:val="pl-PL"/>
        </w:rPr>
      </w:pPr>
      <w:r w:rsidRPr="000644BB">
        <w:rPr>
          <w:rFonts w:asciiTheme="minorHAnsi" w:hAnsiTheme="minorHAnsi"/>
          <w:u w:val="single"/>
          <w:lang w:val="pl-PL"/>
        </w:rPr>
        <w:t>*</w:t>
      </w:r>
      <w:r w:rsidR="001D58F0" w:rsidRPr="000644BB">
        <w:rPr>
          <w:rFonts w:asciiTheme="minorHAnsi" w:hAnsiTheme="minorHAnsi"/>
          <w:u w:val="single"/>
          <w:lang w:val="pl-PL"/>
        </w:rPr>
        <w:t>*</w:t>
      </w:r>
      <w:r w:rsidRPr="000644BB">
        <w:rPr>
          <w:rFonts w:asciiTheme="minorHAnsi" w:hAnsiTheme="minorHAnsi"/>
          <w:u w:val="single"/>
          <w:lang w:val="pl-PL"/>
        </w:rPr>
        <w:t xml:space="preserve"> </w:t>
      </w:r>
      <w:r w:rsidR="00C249B7" w:rsidRPr="000644BB">
        <w:rPr>
          <w:rFonts w:asciiTheme="minorHAnsi" w:hAnsiTheme="minorHAnsi"/>
          <w:u w:val="single"/>
          <w:lang w:val="pl-PL"/>
        </w:rPr>
        <w:t>U</w:t>
      </w:r>
      <w:r w:rsidR="001D58F0" w:rsidRPr="000644BB">
        <w:rPr>
          <w:rFonts w:asciiTheme="minorHAnsi" w:hAnsiTheme="minorHAnsi"/>
          <w:u w:val="single"/>
          <w:lang w:val="pl-PL"/>
        </w:rPr>
        <w:t>waga! W</w:t>
      </w:r>
      <w:r w:rsidR="00C249B7" w:rsidRPr="000644BB">
        <w:rPr>
          <w:rFonts w:asciiTheme="minorHAnsi" w:hAnsiTheme="minorHAnsi"/>
          <w:u w:val="single"/>
          <w:lang w:val="pl-PL"/>
        </w:rPr>
        <w:t xml:space="preserve"> części warsztatowej mogą wziąć udział </w:t>
      </w:r>
      <w:r w:rsidR="00C249B7" w:rsidRPr="000644BB">
        <w:rPr>
          <w:rFonts w:asciiTheme="minorHAnsi" w:hAnsiTheme="minorHAnsi"/>
          <w:b/>
          <w:u w:val="single"/>
          <w:lang w:val="pl-PL"/>
        </w:rPr>
        <w:t>tylko przedsiębiorcy, którzy</w:t>
      </w:r>
      <w:r w:rsidR="00C249B7" w:rsidRPr="000644BB">
        <w:rPr>
          <w:rFonts w:asciiTheme="minorHAnsi" w:hAnsiTheme="minorHAnsi"/>
          <w:u w:val="single"/>
          <w:lang w:val="pl-PL"/>
        </w:rPr>
        <w:t xml:space="preserve"> </w:t>
      </w:r>
      <w:r w:rsidR="00C249B7" w:rsidRPr="000644BB">
        <w:rPr>
          <w:rFonts w:asciiTheme="minorHAnsi" w:hAnsiTheme="minorHAnsi"/>
          <w:b/>
          <w:u w:val="single"/>
          <w:lang w:val="pl-PL"/>
        </w:rPr>
        <w:t>wypełnią</w:t>
      </w:r>
      <w:r w:rsidR="001D58F0" w:rsidRPr="000644BB">
        <w:rPr>
          <w:rFonts w:asciiTheme="minorHAnsi" w:hAnsiTheme="minorHAnsi"/>
          <w:b/>
          <w:u w:val="single"/>
          <w:lang w:val="pl-PL"/>
        </w:rPr>
        <w:t xml:space="preserve"> wcześniej przesłany</w:t>
      </w:r>
      <w:r w:rsidR="00C249B7" w:rsidRPr="000644BB">
        <w:rPr>
          <w:rFonts w:asciiTheme="minorHAnsi" w:hAnsiTheme="minorHAnsi"/>
          <w:b/>
          <w:u w:val="single"/>
          <w:lang w:val="pl-PL"/>
        </w:rPr>
        <w:t xml:space="preserve"> „idea test”</w:t>
      </w:r>
      <w:r w:rsidR="00C249B7" w:rsidRPr="000644BB">
        <w:rPr>
          <w:rFonts w:asciiTheme="minorHAnsi" w:hAnsiTheme="minorHAnsi"/>
          <w:u w:val="single"/>
          <w:lang w:val="pl-PL"/>
        </w:rPr>
        <w:t xml:space="preserve"> (j. angielski). </w:t>
      </w:r>
    </w:p>
    <w:p w:rsidR="002A161F" w:rsidRPr="000644BB" w:rsidRDefault="00855A58" w:rsidP="002A161F">
      <w:pPr>
        <w:pStyle w:val="Subtitle2"/>
        <w:rPr>
          <w:lang w:val="pl-PL"/>
        </w:rPr>
      </w:pPr>
      <w:r w:rsidRPr="000644BB">
        <w:rPr>
          <w:lang w:val="pl-PL"/>
        </w:rPr>
        <w:t>PR</w:t>
      </w:r>
      <w:r w:rsidR="00AF3282" w:rsidRPr="000644BB">
        <w:rPr>
          <w:lang w:val="pl-PL"/>
        </w:rPr>
        <w:t>OWADZĄCY</w:t>
      </w:r>
      <w:r w:rsidRPr="000644BB">
        <w:rPr>
          <w:lang w:val="pl-PL"/>
        </w:rPr>
        <w:t xml:space="preserve">: </w:t>
      </w:r>
      <w:r w:rsidR="002A161F" w:rsidRPr="000644BB">
        <w:rPr>
          <w:lang w:val="pl-PL"/>
        </w:rPr>
        <w:t xml:space="preserve"> </w:t>
      </w:r>
    </w:p>
    <w:p w:rsidR="001416E9" w:rsidRPr="000644BB" w:rsidRDefault="001416E9" w:rsidP="001416E9">
      <w:pPr>
        <w:rPr>
          <w:rFonts w:asciiTheme="minorHAnsi" w:hAnsiTheme="minorHAnsi"/>
          <w:sz w:val="21"/>
          <w:szCs w:val="21"/>
          <w:lang w:val="pl-PL"/>
        </w:rPr>
      </w:pPr>
      <w:r w:rsidRPr="000644BB">
        <w:rPr>
          <w:rFonts w:asciiTheme="minorHAnsi" w:hAnsiTheme="minorHAnsi"/>
          <w:b/>
          <w:sz w:val="21"/>
          <w:szCs w:val="21"/>
          <w:lang w:val="pl-PL"/>
        </w:rPr>
        <w:t xml:space="preserve">Rafał Kruczkowski </w:t>
      </w:r>
      <w:r w:rsidRPr="000644BB">
        <w:rPr>
          <w:rFonts w:asciiTheme="minorHAnsi" w:hAnsiTheme="minorHAnsi"/>
          <w:sz w:val="21"/>
          <w:szCs w:val="21"/>
          <w:lang w:val="pl-PL"/>
        </w:rPr>
        <w:t xml:space="preserve">– kierownik pomorskiego ośrodka sieci Enterprise Europe Network działającego przy Stowarzyszeniu „Wolna Przedsiębiorczość”. Doświadczony trener i wykładowca, nauczyciel akademicki Polsko-Japońskiej Akademii Technik Komputerowych. Specjalista w zakresie akceleracji a także organizacji </w:t>
      </w:r>
      <w:proofErr w:type="spellStart"/>
      <w:r w:rsidRPr="000644BB">
        <w:rPr>
          <w:rFonts w:asciiTheme="minorHAnsi" w:hAnsiTheme="minorHAnsi"/>
          <w:sz w:val="21"/>
          <w:szCs w:val="21"/>
          <w:lang w:val="pl-PL"/>
        </w:rPr>
        <w:t>formalno</w:t>
      </w:r>
      <w:proofErr w:type="spellEnd"/>
      <w:r w:rsidRPr="000644BB">
        <w:rPr>
          <w:rFonts w:asciiTheme="minorHAnsi" w:hAnsiTheme="minorHAnsi"/>
          <w:sz w:val="21"/>
          <w:szCs w:val="21"/>
          <w:lang w:val="pl-PL"/>
        </w:rPr>
        <w:t xml:space="preserve"> - prawnej podmiotów gospodarczych na wczesnym etapie rozwoju.</w:t>
      </w:r>
    </w:p>
    <w:p w:rsidR="001416E9" w:rsidRPr="000644BB" w:rsidRDefault="001416E9" w:rsidP="001416E9">
      <w:pPr>
        <w:rPr>
          <w:rFonts w:asciiTheme="minorHAnsi" w:hAnsiTheme="minorHAnsi"/>
          <w:sz w:val="21"/>
          <w:szCs w:val="21"/>
          <w:lang w:val="pl-PL"/>
        </w:rPr>
      </w:pPr>
      <w:r w:rsidRPr="000644BB">
        <w:rPr>
          <w:rFonts w:asciiTheme="minorHAnsi" w:hAnsiTheme="minorHAnsi"/>
          <w:b/>
          <w:sz w:val="21"/>
          <w:szCs w:val="21"/>
          <w:lang w:val="pl-PL"/>
        </w:rPr>
        <w:t>Marcin Stolarek</w:t>
      </w:r>
      <w:r w:rsidRPr="000644BB">
        <w:rPr>
          <w:rFonts w:asciiTheme="minorHAnsi" w:hAnsiTheme="minorHAnsi"/>
          <w:sz w:val="21"/>
          <w:szCs w:val="21"/>
          <w:lang w:val="pl-PL"/>
        </w:rPr>
        <w:t xml:space="preserve"> – absolwent Uniwersytetu Gdańskiego od 2008 roku związany ze Stowarzyszeniem Wolna Przedsiębiorczość. W latach 2008-2013 świadczył usługi na rzecz mikro i małych przedsiębiorstw </w:t>
      </w:r>
      <w:r w:rsidRPr="000644BB">
        <w:rPr>
          <w:rFonts w:asciiTheme="minorHAnsi" w:hAnsiTheme="minorHAnsi"/>
          <w:sz w:val="21"/>
          <w:szCs w:val="21"/>
          <w:lang w:val="pl-PL"/>
        </w:rPr>
        <w:lastRenderedPageBreak/>
        <w:t>jako akredytowany doradca Krajowego Systemu Usług (KSU) w Punkcie Konsultacyjnym KSU, pomagając opracować strategię wejścia na rynek kilkudziesięciu pomorskich start-</w:t>
      </w:r>
      <w:proofErr w:type="spellStart"/>
      <w:r w:rsidRPr="000644BB">
        <w:rPr>
          <w:rFonts w:asciiTheme="minorHAnsi" w:hAnsiTheme="minorHAnsi"/>
          <w:sz w:val="21"/>
          <w:szCs w:val="21"/>
          <w:lang w:val="pl-PL"/>
        </w:rPr>
        <w:t>upów</w:t>
      </w:r>
      <w:proofErr w:type="spellEnd"/>
      <w:r w:rsidRPr="000644BB">
        <w:rPr>
          <w:rFonts w:asciiTheme="minorHAnsi" w:hAnsiTheme="minorHAnsi"/>
          <w:sz w:val="21"/>
          <w:szCs w:val="21"/>
          <w:lang w:val="pl-PL"/>
        </w:rPr>
        <w:t xml:space="preserve">. Jako współtwórca metodologii PRO-Model specjalizuje się w usługach doradczych z zakresu tworzenia i oceny modeli biznesowych i zarządzania innowacjami. W pomorskim ośrodku sieci Enterprise Europe Network odpowiedzialny za przeprowadzanie audytów innowacyjności (IMP3rove, </w:t>
      </w:r>
      <w:proofErr w:type="spellStart"/>
      <w:r w:rsidRPr="000644BB">
        <w:rPr>
          <w:rFonts w:asciiTheme="minorHAnsi" w:hAnsiTheme="minorHAnsi"/>
          <w:sz w:val="21"/>
          <w:szCs w:val="21"/>
          <w:lang w:val="pl-PL"/>
        </w:rPr>
        <w:t>Innovation</w:t>
      </w:r>
      <w:proofErr w:type="spellEnd"/>
      <w:r w:rsidRPr="000644BB">
        <w:rPr>
          <w:rFonts w:asciiTheme="minorHAnsi" w:hAnsiTheme="minorHAnsi"/>
          <w:sz w:val="21"/>
          <w:szCs w:val="21"/>
          <w:lang w:val="pl-PL"/>
        </w:rPr>
        <w:t xml:space="preserve"> </w:t>
      </w:r>
      <w:proofErr w:type="spellStart"/>
      <w:r w:rsidRPr="000644BB">
        <w:rPr>
          <w:rFonts w:asciiTheme="minorHAnsi" w:hAnsiTheme="minorHAnsi"/>
          <w:sz w:val="21"/>
          <w:szCs w:val="21"/>
          <w:lang w:val="pl-PL"/>
        </w:rPr>
        <w:t>Health</w:t>
      </w:r>
      <w:proofErr w:type="spellEnd"/>
      <w:r w:rsidRPr="000644BB">
        <w:rPr>
          <w:rFonts w:asciiTheme="minorHAnsi" w:hAnsiTheme="minorHAnsi"/>
          <w:sz w:val="21"/>
          <w:szCs w:val="21"/>
          <w:lang w:val="pl-PL"/>
        </w:rPr>
        <w:t xml:space="preserve"> </w:t>
      </w:r>
      <w:proofErr w:type="spellStart"/>
      <w:r w:rsidRPr="000644BB">
        <w:rPr>
          <w:rFonts w:asciiTheme="minorHAnsi" w:hAnsiTheme="minorHAnsi"/>
          <w:sz w:val="21"/>
          <w:szCs w:val="21"/>
          <w:lang w:val="pl-PL"/>
        </w:rPr>
        <w:t>Check</w:t>
      </w:r>
      <w:proofErr w:type="spellEnd"/>
      <w:r w:rsidRPr="000644BB">
        <w:rPr>
          <w:rFonts w:asciiTheme="minorHAnsi" w:hAnsiTheme="minorHAnsi"/>
          <w:sz w:val="21"/>
          <w:szCs w:val="21"/>
          <w:lang w:val="pl-PL"/>
        </w:rPr>
        <w:t xml:space="preserve">, </w:t>
      </w:r>
      <w:proofErr w:type="spellStart"/>
      <w:r w:rsidRPr="000644BB">
        <w:rPr>
          <w:rFonts w:asciiTheme="minorHAnsi" w:hAnsiTheme="minorHAnsi"/>
          <w:sz w:val="21"/>
          <w:szCs w:val="21"/>
          <w:lang w:val="pl-PL"/>
        </w:rPr>
        <w:t>innDRIVE</w:t>
      </w:r>
      <w:proofErr w:type="spellEnd"/>
      <w:r w:rsidRPr="000644BB">
        <w:rPr>
          <w:rFonts w:asciiTheme="minorHAnsi" w:hAnsiTheme="minorHAnsi"/>
          <w:sz w:val="21"/>
          <w:szCs w:val="21"/>
          <w:lang w:val="pl-PL"/>
        </w:rPr>
        <w:t xml:space="preserve"> i inne). Posiada certyfikat zarządzania projektami IPMA. Specjalista programu Horyzont 2020, w którym pełni rolę Eksperta Innowacji i </w:t>
      </w:r>
      <w:proofErr w:type="spellStart"/>
      <w:r w:rsidRPr="000644BB">
        <w:rPr>
          <w:rFonts w:asciiTheme="minorHAnsi" w:hAnsiTheme="minorHAnsi"/>
          <w:sz w:val="21"/>
          <w:szCs w:val="21"/>
          <w:lang w:val="pl-PL"/>
        </w:rPr>
        <w:t>Key</w:t>
      </w:r>
      <w:proofErr w:type="spellEnd"/>
      <w:r w:rsidRPr="000644BB">
        <w:rPr>
          <w:rFonts w:asciiTheme="minorHAnsi" w:hAnsiTheme="minorHAnsi"/>
          <w:sz w:val="21"/>
          <w:szCs w:val="21"/>
          <w:lang w:val="pl-PL"/>
        </w:rPr>
        <w:t xml:space="preserve"> </w:t>
      </w:r>
      <w:proofErr w:type="spellStart"/>
      <w:r w:rsidRPr="000644BB">
        <w:rPr>
          <w:rFonts w:asciiTheme="minorHAnsi" w:hAnsiTheme="minorHAnsi"/>
          <w:sz w:val="21"/>
          <w:szCs w:val="21"/>
          <w:lang w:val="pl-PL"/>
        </w:rPr>
        <w:t>Account</w:t>
      </w:r>
      <w:proofErr w:type="spellEnd"/>
      <w:r w:rsidRPr="000644BB">
        <w:rPr>
          <w:rFonts w:asciiTheme="minorHAnsi" w:hAnsiTheme="minorHAnsi"/>
          <w:sz w:val="21"/>
          <w:szCs w:val="21"/>
          <w:lang w:val="pl-PL"/>
        </w:rPr>
        <w:t xml:space="preserve"> Managera dla pomorskich beneficjentów SME Instrument.</w:t>
      </w:r>
    </w:p>
    <w:p w:rsidR="00AF3282" w:rsidRPr="000644BB" w:rsidRDefault="006A1920" w:rsidP="00596495">
      <w:pPr>
        <w:rPr>
          <w:rFonts w:asciiTheme="minorHAnsi" w:hAnsiTheme="minorHAnsi"/>
          <w:sz w:val="21"/>
          <w:szCs w:val="21"/>
          <w:lang w:val="pl-PL"/>
        </w:rPr>
      </w:pPr>
      <w:r w:rsidRPr="000644BB">
        <w:rPr>
          <w:rFonts w:asciiTheme="minorHAnsi" w:hAnsiTheme="minorHAnsi"/>
          <w:b/>
          <w:sz w:val="21"/>
          <w:szCs w:val="21"/>
          <w:lang w:val="pl-PL"/>
        </w:rPr>
        <w:t xml:space="preserve">dr Jernej </w:t>
      </w:r>
      <w:proofErr w:type="spellStart"/>
      <w:r w:rsidRPr="000644BB">
        <w:rPr>
          <w:rFonts w:asciiTheme="minorHAnsi" w:hAnsiTheme="minorHAnsi"/>
          <w:b/>
          <w:sz w:val="21"/>
          <w:szCs w:val="21"/>
          <w:lang w:val="pl-PL"/>
        </w:rPr>
        <w:t>Zupanc</w:t>
      </w:r>
      <w:proofErr w:type="spellEnd"/>
      <w:r w:rsidR="009A75E3" w:rsidRPr="000644BB">
        <w:rPr>
          <w:rFonts w:asciiTheme="minorHAnsi" w:hAnsiTheme="minorHAnsi"/>
          <w:b/>
          <w:sz w:val="21"/>
          <w:szCs w:val="21"/>
          <w:lang w:val="pl-PL"/>
        </w:rPr>
        <w:t xml:space="preserve"> </w:t>
      </w:r>
      <w:r w:rsidR="009A75E3" w:rsidRPr="000644BB">
        <w:rPr>
          <w:rFonts w:asciiTheme="minorHAnsi" w:hAnsiTheme="minorHAnsi"/>
          <w:sz w:val="21"/>
          <w:szCs w:val="21"/>
          <w:lang w:val="pl-PL"/>
        </w:rPr>
        <w:t xml:space="preserve">– </w:t>
      </w:r>
      <w:r w:rsidR="00605CFD" w:rsidRPr="000644BB">
        <w:rPr>
          <w:rFonts w:asciiTheme="minorHAnsi" w:hAnsiTheme="minorHAnsi"/>
          <w:sz w:val="21"/>
          <w:szCs w:val="21"/>
          <w:lang w:val="pl-PL"/>
        </w:rPr>
        <w:t>doktor informatyki</w:t>
      </w:r>
      <w:r w:rsidR="00596495" w:rsidRPr="000644BB">
        <w:rPr>
          <w:rFonts w:asciiTheme="minorHAnsi" w:hAnsiTheme="minorHAnsi"/>
          <w:sz w:val="21"/>
          <w:szCs w:val="21"/>
          <w:lang w:val="pl-PL"/>
        </w:rPr>
        <w:t xml:space="preserve"> (Uniwersytet w Ljubljanie)</w:t>
      </w:r>
      <w:r w:rsidR="00605CFD" w:rsidRPr="000644BB">
        <w:rPr>
          <w:rFonts w:asciiTheme="minorHAnsi" w:hAnsiTheme="minorHAnsi"/>
          <w:sz w:val="21"/>
          <w:szCs w:val="21"/>
          <w:lang w:val="pl-PL"/>
        </w:rPr>
        <w:t xml:space="preserve">, </w:t>
      </w:r>
      <w:r w:rsidR="000279E4" w:rsidRPr="000644BB">
        <w:rPr>
          <w:rFonts w:asciiTheme="minorHAnsi" w:hAnsiTheme="minorHAnsi"/>
          <w:sz w:val="21"/>
          <w:szCs w:val="21"/>
          <w:lang w:val="pl-PL"/>
        </w:rPr>
        <w:t>stypendysta Fulbrighta</w:t>
      </w:r>
      <w:r w:rsidR="00931600" w:rsidRPr="000644BB">
        <w:rPr>
          <w:rFonts w:asciiTheme="minorHAnsi" w:hAnsiTheme="minorHAnsi"/>
          <w:sz w:val="21"/>
          <w:szCs w:val="21"/>
          <w:lang w:val="pl-PL"/>
        </w:rPr>
        <w:t>, członek Rady Nauki i</w:t>
      </w:r>
      <w:r w:rsidR="00694F6E" w:rsidRPr="000644BB">
        <w:rPr>
          <w:rFonts w:asciiTheme="minorHAnsi" w:hAnsiTheme="minorHAnsi"/>
          <w:sz w:val="21"/>
          <w:szCs w:val="21"/>
          <w:lang w:val="pl-PL"/>
        </w:rPr>
        <w:t> </w:t>
      </w:r>
      <w:r w:rsidR="00931600" w:rsidRPr="000644BB">
        <w:rPr>
          <w:rFonts w:asciiTheme="minorHAnsi" w:hAnsiTheme="minorHAnsi"/>
          <w:sz w:val="21"/>
          <w:szCs w:val="21"/>
          <w:lang w:val="pl-PL"/>
        </w:rPr>
        <w:t>Techniki i doradca rządu Republiki Słowenii</w:t>
      </w:r>
      <w:r w:rsidR="000279E4" w:rsidRPr="000644BB">
        <w:rPr>
          <w:rFonts w:asciiTheme="minorHAnsi" w:hAnsiTheme="minorHAnsi"/>
          <w:sz w:val="21"/>
          <w:szCs w:val="21"/>
          <w:lang w:val="pl-PL"/>
        </w:rPr>
        <w:t xml:space="preserve">. </w:t>
      </w:r>
      <w:r w:rsidR="00A05EEA" w:rsidRPr="000644BB">
        <w:rPr>
          <w:rFonts w:asciiTheme="minorHAnsi" w:hAnsiTheme="minorHAnsi"/>
          <w:sz w:val="21"/>
          <w:szCs w:val="21"/>
          <w:lang w:val="pl-PL"/>
        </w:rPr>
        <w:t>Od 2014 jako ekspert i doradca zewnętrzny Komisji Europejskiej ocenia projekty w ramach Programu Ramowego w zakresie badań naukowych i innowacji Horyzont 2020. Dotychczas przeprowadził ewaluację ponad 180 projektów o łącznej wysokości grantów 166 mln euro</w:t>
      </w:r>
      <w:r w:rsidR="00DB3FC3" w:rsidRPr="000644BB">
        <w:rPr>
          <w:rFonts w:asciiTheme="minorHAnsi" w:hAnsiTheme="minorHAnsi"/>
          <w:sz w:val="21"/>
          <w:szCs w:val="21"/>
          <w:lang w:val="pl-PL"/>
        </w:rPr>
        <w:t xml:space="preserve"> (obecnie w fazie II - 94% skuteczności z 14.1/15)</w:t>
      </w:r>
      <w:r w:rsidR="00A05EEA" w:rsidRPr="000644BB">
        <w:rPr>
          <w:rFonts w:asciiTheme="minorHAnsi" w:hAnsiTheme="minorHAnsi"/>
          <w:sz w:val="21"/>
          <w:szCs w:val="21"/>
          <w:lang w:val="pl-PL"/>
        </w:rPr>
        <w:t xml:space="preserve">. </w:t>
      </w:r>
      <w:r w:rsidR="00596495" w:rsidRPr="000644BB">
        <w:rPr>
          <w:rFonts w:asciiTheme="minorHAnsi" w:hAnsiTheme="minorHAnsi"/>
          <w:sz w:val="21"/>
          <w:szCs w:val="21"/>
          <w:lang w:val="pl-PL"/>
        </w:rPr>
        <w:t xml:space="preserve">Założyciel i </w:t>
      </w:r>
      <w:r w:rsidR="00931600" w:rsidRPr="000644BB">
        <w:rPr>
          <w:rFonts w:asciiTheme="minorHAnsi" w:hAnsiTheme="minorHAnsi"/>
          <w:sz w:val="21"/>
          <w:szCs w:val="21"/>
          <w:lang w:val="pl-PL"/>
        </w:rPr>
        <w:t xml:space="preserve">CEO </w:t>
      </w:r>
      <w:proofErr w:type="spellStart"/>
      <w:r w:rsidR="00931600" w:rsidRPr="000644BB">
        <w:rPr>
          <w:rFonts w:asciiTheme="minorHAnsi" w:hAnsiTheme="minorHAnsi"/>
          <w:sz w:val="21"/>
          <w:szCs w:val="21"/>
          <w:lang w:val="pl-PL"/>
        </w:rPr>
        <w:t>Seyens</w:t>
      </w:r>
      <w:proofErr w:type="spellEnd"/>
      <w:r w:rsidR="00931600" w:rsidRPr="000644BB">
        <w:rPr>
          <w:rFonts w:asciiTheme="minorHAnsi" w:hAnsiTheme="minorHAnsi"/>
          <w:sz w:val="21"/>
          <w:szCs w:val="21"/>
          <w:lang w:val="pl-PL"/>
        </w:rPr>
        <w:t xml:space="preserve"> </w:t>
      </w:r>
      <w:r w:rsidR="0004613D">
        <w:rPr>
          <w:rFonts w:asciiTheme="minorHAnsi" w:hAnsiTheme="minorHAnsi"/>
          <w:sz w:val="21"/>
          <w:szCs w:val="21"/>
          <w:lang w:val="pl-PL"/>
        </w:rPr>
        <w:t>Ltd.</w:t>
      </w:r>
      <w:r w:rsidR="00596495" w:rsidRPr="000644BB">
        <w:rPr>
          <w:rFonts w:asciiTheme="minorHAnsi" w:hAnsiTheme="minorHAnsi"/>
          <w:sz w:val="21"/>
          <w:szCs w:val="21"/>
          <w:lang w:val="pl-PL"/>
        </w:rPr>
        <w:t xml:space="preserve">, gdzie </w:t>
      </w:r>
      <w:r w:rsidR="00AF3282" w:rsidRPr="000644BB">
        <w:rPr>
          <w:rFonts w:asciiTheme="minorHAnsi" w:hAnsiTheme="minorHAnsi"/>
          <w:sz w:val="21"/>
          <w:szCs w:val="21"/>
          <w:lang w:val="pl-PL"/>
        </w:rPr>
        <w:t>pomaga</w:t>
      </w:r>
      <w:r w:rsidR="00596495" w:rsidRPr="000644BB">
        <w:rPr>
          <w:rFonts w:asciiTheme="minorHAnsi" w:hAnsiTheme="minorHAnsi"/>
          <w:sz w:val="21"/>
          <w:szCs w:val="21"/>
          <w:lang w:val="pl-PL"/>
        </w:rPr>
        <w:t xml:space="preserve"> MŚP i</w:t>
      </w:r>
      <w:r w:rsidR="00694F6E" w:rsidRPr="000644BB">
        <w:rPr>
          <w:rFonts w:asciiTheme="minorHAnsi" w:hAnsiTheme="minorHAnsi"/>
          <w:sz w:val="21"/>
          <w:szCs w:val="21"/>
          <w:lang w:val="pl-PL"/>
        </w:rPr>
        <w:t> </w:t>
      </w:r>
      <w:r w:rsidR="00596495" w:rsidRPr="000644BB">
        <w:rPr>
          <w:rFonts w:asciiTheme="minorHAnsi" w:hAnsiTheme="minorHAnsi"/>
          <w:sz w:val="21"/>
          <w:szCs w:val="21"/>
          <w:lang w:val="pl-PL"/>
        </w:rPr>
        <w:t>naukowc</w:t>
      </w:r>
      <w:r w:rsidR="00AF3282" w:rsidRPr="000644BB">
        <w:rPr>
          <w:rFonts w:asciiTheme="minorHAnsi" w:hAnsiTheme="minorHAnsi"/>
          <w:sz w:val="21"/>
          <w:szCs w:val="21"/>
          <w:lang w:val="pl-PL"/>
        </w:rPr>
        <w:t xml:space="preserve">om w </w:t>
      </w:r>
      <w:r w:rsidR="00A05EEA" w:rsidRPr="000644BB">
        <w:rPr>
          <w:rFonts w:asciiTheme="minorHAnsi" w:hAnsiTheme="minorHAnsi"/>
          <w:sz w:val="21"/>
          <w:szCs w:val="21"/>
          <w:lang w:val="pl-PL"/>
        </w:rPr>
        <w:t>przygoto</w:t>
      </w:r>
      <w:r w:rsidR="00AF3282" w:rsidRPr="000644BB">
        <w:rPr>
          <w:rFonts w:asciiTheme="minorHAnsi" w:hAnsiTheme="minorHAnsi"/>
          <w:sz w:val="21"/>
          <w:szCs w:val="21"/>
          <w:lang w:val="pl-PL"/>
        </w:rPr>
        <w:t>waniu wniosków projektowych, kładąc nacisk na komunikację wizualną. Prowadzi warsztaty na europejskich i amerykańskich uczelniach i instytutach badawczych, ucząc</w:t>
      </w:r>
      <w:r w:rsidR="00A05EEA" w:rsidRPr="000644BB">
        <w:rPr>
          <w:rFonts w:asciiTheme="minorHAnsi" w:hAnsiTheme="minorHAnsi"/>
          <w:sz w:val="21"/>
          <w:szCs w:val="21"/>
          <w:lang w:val="pl-PL"/>
        </w:rPr>
        <w:t>,</w:t>
      </w:r>
      <w:r w:rsidR="00AF3282" w:rsidRPr="000644BB">
        <w:rPr>
          <w:rFonts w:asciiTheme="minorHAnsi" w:hAnsiTheme="minorHAnsi"/>
          <w:sz w:val="21"/>
          <w:szCs w:val="21"/>
          <w:lang w:val="pl-PL"/>
        </w:rPr>
        <w:t xml:space="preserve"> jak efektywnie wizualizować skomplikowane pojęcia i złożone koncepcje. Podczas konsultacji skupia się przede wszystkim na percepcji</w:t>
      </w:r>
      <w:r w:rsidR="00A05EEA" w:rsidRPr="000644BB">
        <w:rPr>
          <w:rFonts w:asciiTheme="minorHAnsi" w:hAnsiTheme="minorHAnsi"/>
          <w:sz w:val="21"/>
          <w:szCs w:val="21"/>
          <w:lang w:val="pl-PL"/>
        </w:rPr>
        <w:t xml:space="preserve"> i zawsze </w:t>
      </w:r>
      <w:r w:rsidR="00AF3282" w:rsidRPr="000644BB">
        <w:rPr>
          <w:rFonts w:asciiTheme="minorHAnsi" w:hAnsiTheme="minorHAnsi"/>
          <w:sz w:val="21"/>
          <w:szCs w:val="21"/>
          <w:lang w:val="pl-PL"/>
        </w:rPr>
        <w:t xml:space="preserve">zwraca </w:t>
      </w:r>
      <w:r w:rsidR="00A05EEA" w:rsidRPr="000644BB">
        <w:rPr>
          <w:rFonts w:asciiTheme="minorHAnsi" w:hAnsiTheme="minorHAnsi"/>
          <w:sz w:val="21"/>
          <w:szCs w:val="21"/>
          <w:lang w:val="pl-PL"/>
        </w:rPr>
        <w:t xml:space="preserve">uwagę </w:t>
      </w:r>
      <w:r w:rsidR="00AF3282" w:rsidRPr="000644BB">
        <w:rPr>
          <w:rFonts w:asciiTheme="minorHAnsi" w:hAnsiTheme="minorHAnsi"/>
          <w:sz w:val="21"/>
          <w:szCs w:val="21"/>
          <w:lang w:val="pl-PL"/>
        </w:rPr>
        <w:t xml:space="preserve">na </w:t>
      </w:r>
      <w:r w:rsidR="00A05EEA" w:rsidRPr="000644BB">
        <w:rPr>
          <w:rFonts w:asciiTheme="minorHAnsi" w:hAnsiTheme="minorHAnsi"/>
          <w:sz w:val="21"/>
          <w:szCs w:val="21"/>
          <w:lang w:val="pl-PL"/>
        </w:rPr>
        <w:t xml:space="preserve">dbałość o szczegóły, co może mieć decydujące znaczenie w procesie skutecznego aplikowania w ramach </w:t>
      </w:r>
      <w:r w:rsidR="00AF3282" w:rsidRPr="000644BB">
        <w:rPr>
          <w:rFonts w:asciiTheme="minorHAnsi" w:hAnsiTheme="minorHAnsi"/>
          <w:sz w:val="21"/>
          <w:szCs w:val="21"/>
          <w:lang w:val="pl-PL"/>
        </w:rPr>
        <w:t>SME-Instrument</w:t>
      </w:r>
      <w:r w:rsidR="00A05EEA" w:rsidRPr="000644BB">
        <w:rPr>
          <w:rFonts w:asciiTheme="minorHAnsi" w:hAnsiTheme="minorHAnsi"/>
          <w:sz w:val="21"/>
          <w:szCs w:val="21"/>
          <w:lang w:val="pl-PL"/>
        </w:rPr>
        <w:t>.</w:t>
      </w:r>
    </w:p>
    <w:p w:rsidR="00855A58" w:rsidRPr="000644BB" w:rsidRDefault="00855A58" w:rsidP="00855A58">
      <w:pPr>
        <w:pStyle w:val="Subtitle2"/>
        <w:rPr>
          <w:lang w:val="pl-PL"/>
        </w:rPr>
      </w:pPr>
      <w:r w:rsidRPr="000644BB">
        <w:rPr>
          <w:lang w:val="pl-PL"/>
        </w:rPr>
        <w:t xml:space="preserve">DLA KOGO: </w:t>
      </w:r>
    </w:p>
    <w:p w:rsidR="00975D02" w:rsidRPr="000644BB" w:rsidRDefault="00975D02" w:rsidP="00E563CF">
      <w:pPr>
        <w:pStyle w:val="Subtitle2"/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</w:pPr>
      <w:r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>S</w:t>
      </w:r>
      <w:r w:rsidR="006B28F3"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eminarium jest skierowane do </w:t>
      </w:r>
      <w:r w:rsidR="006B28F3" w:rsidRPr="000644BB">
        <w:rPr>
          <w:rFonts w:asciiTheme="minorHAnsi" w:eastAsiaTheme="minorHAnsi" w:hAnsiTheme="minorHAnsi" w:cstheme="minorBidi"/>
          <w:iCs w:val="0"/>
          <w:color w:val="auto"/>
          <w:spacing w:val="0"/>
          <w:sz w:val="21"/>
          <w:szCs w:val="21"/>
          <w:lang w:val="pl-PL"/>
        </w:rPr>
        <w:t>przedsiębiorców MŚP przygotowujących wnioski do SME Instrument</w:t>
      </w:r>
      <w:r w:rsidR="006B28F3"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 lub tych, których projekty otrzymały „</w:t>
      </w:r>
      <w:proofErr w:type="spellStart"/>
      <w:r w:rsidR="006B28F3"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>seal</w:t>
      </w:r>
      <w:proofErr w:type="spellEnd"/>
      <w:r w:rsidR="006B28F3"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 of excellence”</w:t>
      </w:r>
      <w:r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.   </w:t>
      </w:r>
    </w:p>
    <w:p w:rsidR="00975D02" w:rsidRPr="000644BB" w:rsidRDefault="00975D02" w:rsidP="00975D02">
      <w:pPr>
        <w:pStyle w:val="Subtitle2"/>
        <w:rPr>
          <w:sz w:val="20"/>
          <w:lang w:val="pl-PL"/>
        </w:rPr>
      </w:pPr>
    </w:p>
    <w:p w:rsidR="00975D02" w:rsidRPr="000644BB" w:rsidRDefault="00975D02" w:rsidP="00975D02">
      <w:pPr>
        <w:pStyle w:val="Subtitle2"/>
        <w:rPr>
          <w:lang w:val="pl-PL"/>
        </w:rPr>
      </w:pPr>
      <w:r w:rsidRPr="000644BB">
        <w:rPr>
          <w:lang w:val="pl-PL"/>
        </w:rPr>
        <w:t xml:space="preserve">KIEDY I GDZIE:  </w:t>
      </w:r>
    </w:p>
    <w:p w:rsidR="00975D02" w:rsidRPr="000644BB" w:rsidRDefault="00975D02" w:rsidP="00975D02">
      <w:pPr>
        <w:pStyle w:val="Subtitle2"/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</w:pPr>
      <w:r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>S</w:t>
      </w:r>
      <w:r w:rsidR="002565CF"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zkolenie </w:t>
      </w:r>
      <w:r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odbędzie się </w:t>
      </w:r>
      <w:r w:rsidR="007C442A" w:rsidRPr="000644BB">
        <w:rPr>
          <w:rFonts w:asciiTheme="minorHAnsi" w:eastAsiaTheme="minorHAnsi" w:hAnsiTheme="minorHAnsi" w:cstheme="minorBidi"/>
          <w:iCs w:val="0"/>
          <w:color w:val="auto"/>
          <w:spacing w:val="0"/>
          <w:sz w:val="21"/>
          <w:szCs w:val="21"/>
          <w:lang w:val="pl-PL"/>
        </w:rPr>
        <w:t xml:space="preserve">18 października </w:t>
      </w:r>
      <w:r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>(</w:t>
      </w:r>
      <w:r w:rsidR="007C442A"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>wtorek</w:t>
      </w:r>
      <w:r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) </w:t>
      </w:r>
      <w:r w:rsidRPr="000644BB">
        <w:rPr>
          <w:rFonts w:asciiTheme="minorHAnsi" w:eastAsiaTheme="minorHAnsi" w:hAnsiTheme="minorHAnsi" w:cstheme="minorBidi"/>
          <w:iCs w:val="0"/>
          <w:color w:val="auto"/>
          <w:spacing w:val="0"/>
          <w:sz w:val="21"/>
          <w:szCs w:val="21"/>
          <w:lang w:val="pl-PL"/>
        </w:rPr>
        <w:t xml:space="preserve">w </w:t>
      </w:r>
      <w:r w:rsidR="003D0BD7" w:rsidRPr="000644BB">
        <w:rPr>
          <w:rFonts w:asciiTheme="minorHAnsi" w:eastAsiaTheme="minorHAnsi" w:hAnsiTheme="minorHAnsi" w:cstheme="minorBidi"/>
          <w:iCs w:val="0"/>
          <w:color w:val="auto"/>
          <w:spacing w:val="0"/>
          <w:sz w:val="21"/>
          <w:szCs w:val="21"/>
          <w:lang w:val="pl-PL"/>
        </w:rPr>
        <w:t>Gdyni</w:t>
      </w:r>
      <w:r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, w </w:t>
      </w:r>
      <w:r w:rsidR="003D0BD7" w:rsidRPr="000644BB">
        <w:rPr>
          <w:rFonts w:asciiTheme="minorHAnsi" w:eastAsiaTheme="minorHAnsi" w:hAnsiTheme="minorHAnsi" w:cstheme="minorBidi"/>
          <w:iCs w:val="0"/>
          <w:color w:val="auto"/>
          <w:spacing w:val="0"/>
          <w:sz w:val="21"/>
          <w:szCs w:val="21"/>
          <w:lang w:val="pl-PL"/>
        </w:rPr>
        <w:t>Pomorskim Parku Naukowo-Technologicznym</w:t>
      </w:r>
      <w:r w:rsidR="003D0BD7"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 </w:t>
      </w:r>
      <w:r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przy </w:t>
      </w:r>
      <w:r w:rsidR="003D0BD7"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 xml:space="preserve">Al. Zwycięstwa 96/98, </w:t>
      </w:r>
      <w:r w:rsidR="003D0BD7" w:rsidRPr="000644BB">
        <w:rPr>
          <w:rFonts w:asciiTheme="minorHAnsi" w:eastAsiaTheme="minorHAnsi" w:hAnsiTheme="minorHAnsi" w:cstheme="minorBidi"/>
          <w:iCs w:val="0"/>
          <w:color w:val="auto"/>
          <w:spacing w:val="0"/>
          <w:sz w:val="21"/>
          <w:szCs w:val="21"/>
          <w:lang w:val="pl-PL"/>
        </w:rPr>
        <w:t xml:space="preserve">w sali </w:t>
      </w:r>
      <w:r w:rsidR="00931600" w:rsidRPr="000644BB">
        <w:rPr>
          <w:rFonts w:asciiTheme="minorHAnsi" w:eastAsiaTheme="minorHAnsi" w:hAnsiTheme="minorHAnsi" w:cstheme="minorBidi"/>
          <w:iCs w:val="0"/>
          <w:color w:val="auto"/>
          <w:spacing w:val="0"/>
          <w:sz w:val="21"/>
          <w:szCs w:val="21"/>
          <w:lang w:val="pl-PL"/>
        </w:rPr>
        <w:t xml:space="preserve">w sali Koralowej w budynku II </w:t>
      </w:r>
      <w:r w:rsidR="00931600" w:rsidRPr="000644BB">
        <w:rPr>
          <w:rFonts w:asciiTheme="minorHAnsi" w:eastAsiaTheme="minorHAnsi" w:hAnsiTheme="minorHAnsi" w:cstheme="minorBidi"/>
          <w:b w:val="0"/>
          <w:iCs w:val="0"/>
          <w:color w:val="auto"/>
          <w:spacing w:val="0"/>
          <w:sz w:val="21"/>
          <w:szCs w:val="21"/>
          <w:lang w:val="pl-PL"/>
        </w:rPr>
        <w:t>(hale łukowe, dojazd od skrzyżowania Al. Zwycięstwa z ul. Redłowską).</w:t>
      </w:r>
    </w:p>
    <w:p w:rsidR="00975D02" w:rsidRPr="000644BB" w:rsidRDefault="00975D02" w:rsidP="00E563CF">
      <w:pPr>
        <w:pStyle w:val="Subtitle2"/>
        <w:rPr>
          <w:rFonts w:eastAsiaTheme="minorHAnsi" w:cstheme="minorBidi"/>
          <w:b w:val="0"/>
          <w:iCs w:val="0"/>
          <w:color w:val="auto"/>
          <w:spacing w:val="0"/>
          <w:sz w:val="20"/>
          <w:lang w:val="pl-PL"/>
        </w:rPr>
      </w:pPr>
    </w:p>
    <w:p w:rsidR="00E563CF" w:rsidRPr="000644BB" w:rsidRDefault="00E563CF" w:rsidP="00E563CF">
      <w:pPr>
        <w:pStyle w:val="Subtitle2"/>
        <w:rPr>
          <w:lang w:val="pl-PL"/>
        </w:rPr>
      </w:pPr>
      <w:r w:rsidRPr="000644BB">
        <w:rPr>
          <w:lang w:val="pl-PL"/>
        </w:rPr>
        <w:t xml:space="preserve">REJESTRACJA:  </w:t>
      </w:r>
    </w:p>
    <w:p w:rsidR="00975D02" w:rsidRPr="000644BB" w:rsidRDefault="00975D02" w:rsidP="00975D02">
      <w:pPr>
        <w:rPr>
          <w:rFonts w:asciiTheme="minorHAnsi" w:hAnsiTheme="minorHAnsi"/>
          <w:b/>
          <w:sz w:val="21"/>
          <w:szCs w:val="21"/>
          <w:lang w:val="pl-PL"/>
        </w:rPr>
      </w:pPr>
      <w:r w:rsidRPr="000644BB">
        <w:rPr>
          <w:rFonts w:asciiTheme="minorHAnsi" w:hAnsiTheme="minorHAnsi"/>
          <w:sz w:val="21"/>
          <w:szCs w:val="21"/>
          <w:lang w:val="pl-PL"/>
        </w:rPr>
        <w:t>Wstęp wolny, aby wziąć udział w s</w:t>
      </w:r>
      <w:r w:rsidR="00272581" w:rsidRPr="000644BB">
        <w:rPr>
          <w:rFonts w:asciiTheme="minorHAnsi" w:hAnsiTheme="minorHAnsi"/>
          <w:sz w:val="21"/>
          <w:szCs w:val="21"/>
          <w:lang w:val="pl-PL"/>
        </w:rPr>
        <w:t xml:space="preserve">zkoleniu należy </w:t>
      </w:r>
      <w:r w:rsidR="00035686" w:rsidRPr="000644BB">
        <w:rPr>
          <w:rFonts w:asciiTheme="minorHAnsi" w:hAnsiTheme="minorHAnsi"/>
          <w:sz w:val="21"/>
          <w:szCs w:val="21"/>
          <w:lang w:val="pl-PL"/>
        </w:rPr>
        <w:t xml:space="preserve">się </w:t>
      </w:r>
      <w:r w:rsidR="00272581" w:rsidRPr="000644BB">
        <w:rPr>
          <w:rFonts w:asciiTheme="minorHAnsi" w:hAnsiTheme="minorHAnsi"/>
          <w:sz w:val="21"/>
          <w:szCs w:val="21"/>
          <w:lang w:val="pl-PL"/>
        </w:rPr>
        <w:t xml:space="preserve">zarejestrować się </w:t>
      </w:r>
      <w:r w:rsidRPr="000644BB">
        <w:rPr>
          <w:rFonts w:asciiTheme="minorHAnsi" w:hAnsiTheme="minorHAnsi"/>
          <w:sz w:val="21"/>
          <w:szCs w:val="21"/>
          <w:lang w:val="pl-PL"/>
        </w:rPr>
        <w:t xml:space="preserve">na stronie: </w:t>
      </w:r>
      <w:hyperlink r:id="rId9" w:history="1">
        <w:r w:rsidR="00983A75" w:rsidRPr="009702E3">
          <w:rPr>
            <w:rStyle w:val="Hipercze"/>
            <w:rFonts w:asciiTheme="minorHAnsi" w:hAnsiTheme="minorHAnsi"/>
            <w:sz w:val="21"/>
            <w:szCs w:val="21"/>
            <w:lang w:val="pl-PL"/>
          </w:rPr>
          <w:t>http://bit.ly/skutecznySME-Instrument</w:t>
        </w:r>
      </w:hyperlink>
      <w:r w:rsidR="00983A75">
        <w:rPr>
          <w:rFonts w:asciiTheme="minorHAnsi" w:hAnsiTheme="minorHAnsi"/>
          <w:sz w:val="21"/>
          <w:szCs w:val="21"/>
          <w:lang w:val="pl-PL"/>
        </w:rPr>
        <w:t xml:space="preserve"> </w:t>
      </w:r>
      <w:hyperlink r:id="rId10" w:history="1"/>
      <w:r w:rsidR="00035686" w:rsidRPr="000644BB">
        <w:rPr>
          <w:rFonts w:asciiTheme="minorHAnsi" w:hAnsiTheme="minorHAnsi"/>
          <w:sz w:val="21"/>
          <w:szCs w:val="21"/>
          <w:lang w:val="pl-PL"/>
        </w:rPr>
        <w:t xml:space="preserve"> </w:t>
      </w:r>
    </w:p>
    <w:p w:rsidR="00975D02" w:rsidRPr="000644BB" w:rsidRDefault="00975D02" w:rsidP="00975D02">
      <w:pPr>
        <w:numPr>
          <w:ilvl w:val="1"/>
          <w:numId w:val="0"/>
        </w:numPr>
        <w:spacing w:after="0"/>
        <w:rPr>
          <w:rFonts w:eastAsiaTheme="majorEastAsia" w:cstheme="majorBidi"/>
          <w:b/>
          <w:iCs/>
          <w:color w:val="00587C" w:themeColor="text1"/>
          <w:spacing w:val="15"/>
          <w:lang w:val="pl-PL"/>
        </w:rPr>
      </w:pPr>
      <w:r w:rsidRPr="000644BB">
        <w:rPr>
          <w:rFonts w:eastAsiaTheme="majorEastAsia" w:cstheme="majorBidi"/>
          <w:b/>
          <w:iCs/>
          <w:color w:val="00587C" w:themeColor="text1"/>
          <w:spacing w:val="15"/>
          <w:lang w:val="pl-PL"/>
        </w:rPr>
        <w:t xml:space="preserve">INFORMACJE:  </w:t>
      </w:r>
    </w:p>
    <w:p w:rsidR="00E563CF" w:rsidRPr="000644BB" w:rsidRDefault="00975D02" w:rsidP="00975D02">
      <w:pPr>
        <w:numPr>
          <w:ilvl w:val="1"/>
          <w:numId w:val="0"/>
        </w:numPr>
        <w:spacing w:after="0"/>
        <w:rPr>
          <w:rFonts w:asciiTheme="minorHAnsi" w:hAnsiTheme="minorHAnsi"/>
          <w:sz w:val="21"/>
          <w:szCs w:val="21"/>
          <w:lang w:val="pl-PL"/>
        </w:rPr>
      </w:pPr>
      <w:r w:rsidRPr="000644BB">
        <w:rPr>
          <w:rFonts w:asciiTheme="minorHAnsi" w:hAnsiTheme="minorHAnsi"/>
          <w:sz w:val="21"/>
          <w:szCs w:val="21"/>
          <w:lang w:val="pl-PL"/>
        </w:rPr>
        <w:t>Więcej informacji o s</w:t>
      </w:r>
      <w:r w:rsidR="00894F4B" w:rsidRPr="000644BB">
        <w:rPr>
          <w:rFonts w:asciiTheme="minorHAnsi" w:hAnsiTheme="minorHAnsi"/>
          <w:sz w:val="21"/>
          <w:szCs w:val="21"/>
          <w:lang w:val="pl-PL"/>
        </w:rPr>
        <w:t>eminarium</w:t>
      </w:r>
      <w:r w:rsidR="008764D9" w:rsidRPr="000644BB">
        <w:rPr>
          <w:rFonts w:asciiTheme="minorHAnsi" w:hAnsiTheme="minorHAnsi"/>
          <w:sz w:val="21"/>
          <w:szCs w:val="21"/>
          <w:lang w:val="pl-PL"/>
        </w:rPr>
        <w:t xml:space="preserve">: Marcin Stolarek, pomorski ośrodek sieci Enterprise Europe Network, </w:t>
      </w:r>
      <w:r w:rsidR="00D13E35" w:rsidRPr="000644BB">
        <w:rPr>
          <w:rFonts w:asciiTheme="minorHAnsi" w:hAnsiTheme="minorHAnsi"/>
          <w:sz w:val="21"/>
          <w:szCs w:val="21"/>
          <w:lang w:val="pl-PL"/>
        </w:rPr>
        <w:t xml:space="preserve">tel. </w:t>
      </w:r>
      <w:r w:rsidR="008764D9" w:rsidRPr="000644BB">
        <w:rPr>
          <w:rFonts w:asciiTheme="minorHAnsi" w:hAnsiTheme="minorHAnsi"/>
          <w:sz w:val="21"/>
          <w:szCs w:val="21"/>
          <w:lang w:val="pl-PL"/>
        </w:rPr>
        <w:t>58 751 40 02/15</w:t>
      </w:r>
      <w:r w:rsidRPr="000644BB">
        <w:rPr>
          <w:rFonts w:asciiTheme="minorHAnsi" w:hAnsiTheme="minorHAnsi"/>
          <w:sz w:val="21"/>
          <w:szCs w:val="21"/>
          <w:lang w:val="pl-PL"/>
        </w:rPr>
        <w:t xml:space="preserve">, e-mail </w:t>
      </w:r>
      <w:r w:rsidR="008764D9" w:rsidRPr="000644BB">
        <w:rPr>
          <w:rFonts w:asciiTheme="minorHAnsi" w:hAnsiTheme="minorHAnsi"/>
          <w:sz w:val="21"/>
          <w:szCs w:val="21"/>
          <w:lang w:val="pl-PL"/>
        </w:rPr>
        <w:t>marcin.stolarek</w:t>
      </w:r>
      <w:r w:rsidRPr="000644BB">
        <w:rPr>
          <w:rFonts w:asciiTheme="minorHAnsi" w:hAnsiTheme="minorHAnsi"/>
          <w:sz w:val="21"/>
          <w:szCs w:val="21"/>
          <w:lang w:val="pl-PL"/>
        </w:rPr>
        <w:t>@swp.gda.pl.</w:t>
      </w:r>
    </w:p>
    <w:bookmarkEnd w:id="0"/>
    <w:p w:rsidR="000375B4" w:rsidRPr="000644BB" w:rsidRDefault="000375B4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8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1D58F0" w:rsidRPr="000644BB" w:rsidRDefault="001D58F0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</w:p>
    <w:p w:rsidR="00634FDA" w:rsidRPr="000644BB" w:rsidRDefault="00634FDA" w:rsidP="00634FDA">
      <w:pPr>
        <w:numPr>
          <w:ilvl w:val="1"/>
          <w:numId w:val="0"/>
        </w:numPr>
        <w:spacing w:after="0"/>
        <w:rPr>
          <w:rFonts w:asciiTheme="minorHAnsi" w:hAnsiTheme="minorHAnsi"/>
          <w:sz w:val="16"/>
          <w:lang w:val="pl-PL"/>
        </w:rPr>
      </w:pPr>
      <w:r w:rsidRPr="000644BB">
        <w:rPr>
          <w:rFonts w:asciiTheme="minorHAnsi" w:hAnsiTheme="minorHAnsi"/>
          <w:sz w:val="16"/>
          <w:lang w:val="pl-PL"/>
        </w:rPr>
        <w:t>KONTAKT DLA MEDIÓW:</w:t>
      </w:r>
      <w:r w:rsidR="002565CF" w:rsidRPr="000644BB">
        <w:rPr>
          <w:rFonts w:asciiTheme="minorHAnsi" w:hAnsiTheme="minorHAnsi"/>
          <w:sz w:val="16"/>
          <w:lang w:val="pl-PL"/>
        </w:rPr>
        <w:t xml:space="preserve"> </w:t>
      </w:r>
      <w:r w:rsidRPr="000644BB">
        <w:rPr>
          <w:rFonts w:asciiTheme="minorHAnsi" w:hAnsiTheme="minorHAnsi"/>
          <w:sz w:val="16"/>
          <w:lang w:val="pl-PL"/>
        </w:rPr>
        <w:t xml:space="preserve">magdalena.zolkiewicz@swp.gda.pl | Tel.: 58 671 40 02 | 884 895 822 | </w:t>
      </w:r>
      <w:hyperlink r:id="rId11" w:history="1">
        <w:r w:rsidRPr="000644BB">
          <w:rPr>
            <w:rStyle w:val="Hipercze"/>
            <w:rFonts w:asciiTheme="minorHAnsi" w:hAnsiTheme="minorHAnsi"/>
            <w:sz w:val="16"/>
            <w:lang w:val="pl-PL"/>
          </w:rPr>
          <w:t>www.een.sopot.pl</w:t>
        </w:r>
      </w:hyperlink>
      <w:r w:rsidRPr="000644BB">
        <w:rPr>
          <w:rFonts w:asciiTheme="minorHAnsi" w:hAnsiTheme="minorHAnsi"/>
          <w:sz w:val="16"/>
          <w:lang w:val="pl-PL"/>
        </w:rPr>
        <w:t xml:space="preserve"> | </w:t>
      </w:r>
      <w:hyperlink r:id="rId12" w:history="1">
        <w:r w:rsidRPr="000644BB">
          <w:rPr>
            <w:rStyle w:val="Hipercze"/>
            <w:rFonts w:asciiTheme="minorHAnsi" w:hAnsiTheme="minorHAnsi"/>
            <w:sz w:val="16"/>
            <w:lang w:val="pl-PL"/>
          </w:rPr>
          <w:t>www.swp.gda.pl</w:t>
        </w:r>
      </w:hyperlink>
      <w:r w:rsidRPr="000644BB">
        <w:rPr>
          <w:rFonts w:asciiTheme="minorHAnsi" w:hAnsiTheme="minorHAnsi"/>
          <w:sz w:val="16"/>
          <w:lang w:val="pl-PL"/>
        </w:rPr>
        <w:t xml:space="preserve">  </w:t>
      </w:r>
    </w:p>
    <w:p w:rsidR="000375B4" w:rsidRPr="000644BB" w:rsidRDefault="000375B4" w:rsidP="00634FDA">
      <w:pPr>
        <w:numPr>
          <w:ilvl w:val="1"/>
          <w:numId w:val="0"/>
        </w:numPr>
        <w:spacing w:after="0"/>
        <w:rPr>
          <w:rFonts w:asciiTheme="minorHAnsi" w:hAnsiTheme="minorHAnsi"/>
          <w:color w:val="A6A6A6" w:themeColor="background1" w:themeShade="A6"/>
          <w:sz w:val="14"/>
          <w:lang w:val="pl-PL"/>
        </w:rPr>
      </w:pPr>
    </w:p>
    <w:p w:rsidR="00975D02" w:rsidRPr="000644BB" w:rsidRDefault="00634FDA" w:rsidP="00634FDA">
      <w:pPr>
        <w:numPr>
          <w:ilvl w:val="1"/>
          <w:numId w:val="0"/>
        </w:numPr>
        <w:spacing w:after="0"/>
        <w:rPr>
          <w:rFonts w:asciiTheme="minorHAnsi" w:hAnsiTheme="minorHAnsi"/>
          <w:i/>
          <w:color w:val="A6A6A6" w:themeColor="background1" w:themeShade="A6"/>
          <w:sz w:val="14"/>
          <w:lang w:val="pl-PL"/>
        </w:rPr>
      </w:pPr>
      <w:r w:rsidRPr="000644BB">
        <w:rPr>
          <w:rFonts w:asciiTheme="minorHAnsi" w:hAnsiTheme="minorHAnsi"/>
          <w:i/>
          <w:color w:val="A6A6A6" w:themeColor="background1" w:themeShade="A6"/>
          <w:sz w:val="14"/>
          <w:lang w:val="pl-PL"/>
        </w:rPr>
        <w:t>Komisja Europejska ani żadna osoba działająca w jej imieniu nie ponosi odpowiedzialności za sposób wykorzystania informacji zawartych w niniejszej publikacji. Poglądy w niej wyrażone są autora i nie zawsze muszą odzwierciedlać stanowisko Komisji Europejskiej.</w:t>
      </w:r>
    </w:p>
    <w:sectPr w:rsidR="00975D02" w:rsidRPr="000644BB" w:rsidSect="0060669C">
      <w:footerReference w:type="default" r:id="rId13"/>
      <w:headerReference w:type="first" r:id="rId14"/>
      <w:footerReference w:type="first" r:id="rId15"/>
      <w:pgSz w:w="11906" w:h="16838"/>
      <w:pgMar w:top="1534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079" w:rsidRDefault="00E75079" w:rsidP="00460057">
      <w:pPr>
        <w:spacing w:after="0" w:line="240" w:lineRule="auto"/>
      </w:pPr>
      <w:r>
        <w:separator/>
      </w:r>
    </w:p>
  </w:endnote>
  <w:endnote w:type="continuationSeparator" w:id="0">
    <w:p w:rsidR="00E75079" w:rsidRDefault="00E75079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MS PMincho"/>
    <w:charset w:val="EE"/>
    <w:family w:val="auto"/>
    <w:pitch w:val="variable"/>
    <w:sig w:usb0="A000022F" w:usb1="5200606A" w:usb2="14000000" w:usb3="00000000" w:csb0="00000097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370" w:rsidRDefault="006E4370" w:rsidP="00B85ED2">
    <w:pPr>
      <w:pStyle w:val="Stopka"/>
    </w:pPr>
  </w:p>
  <w:p w:rsidR="006E4370" w:rsidRDefault="006E4370" w:rsidP="00B85ED2">
    <w:pPr>
      <w:pStyle w:val="Stopka"/>
    </w:pPr>
  </w:p>
  <w:p w:rsidR="006E4370" w:rsidRPr="002A161F" w:rsidRDefault="006E4370" w:rsidP="002A161F">
    <w:pPr>
      <w:pStyle w:val="Stopka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>
      <w:tab/>
    </w:r>
    <w:r>
      <w:tab/>
    </w:r>
    <w:r>
      <w:tab/>
      <w:t xml:space="preserve">Strona </w:t>
    </w:r>
    <w:r w:rsidRPr="002A161F">
      <w:fldChar w:fldCharType="begin"/>
    </w:r>
    <w:r w:rsidRPr="002A161F">
      <w:instrText xml:space="preserve"> PAGE   \* MERGEFORMAT </w:instrText>
    </w:r>
    <w:r w:rsidRPr="002A161F">
      <w:fldChar w:fldCharType="separate"/>
    </w:r>
    <w:r w:rsidR="00A4392A">
      <w:rPr>
        <w:noProof/>
      </w:rPr>
      <w:t>2</w:t>
    </w:r>
    <w:r w:rsidRPr="002A161F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370" w:rsidRDefault="006E4370" w:rsidP="00B85ED2">
    <w:pPr>
      <w:pStyle w:val="Stopka"/>
    </w:pPr>
  </w:p>
  <w:p w:rsidR="006E4370" w:rsidRDefault="006E4370" w:rsidP="00B85ED2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1346835</wp:posOffset>
          </wp:positionH>
          <wp:positionV relativeFrom="paragraph">
            <wp:posOffset>125095</wp:posOffset>
          </wp:positionV>
          <wp:extent cx="2245995" cy="748665"/>
          <wp:effectExtent l="0" t="0" r="1905" b="0"/>
          <wp:wrapTight wrapText="bothSides">
            <wp:wrapPolygon edited="0">
              <wp:start x="0" y="0"/>
              <wp:lineTo x="0" y="20885"/>
              <wp:lineTo x="21435" y="20885"/>
              <wp:lineTo x="21435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WP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995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221B"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A92CDC9" wp14:editId="4CED6FE9">
              <wp:simplePos x="0" y="0"/>
              <wp:positionH relativeFrom="column">
                <wp:posOffset>3903345</wp:posOffset>
              </wp:positionH>
              <wp:positionV relativeFrom="paragraph">
                <wp:posOffset>27305</wp:posOffset>
              </wp:positionV>
              <wp:extent cx="2475230" cy="897890"/>
              <wp:effectExtent l="0" t="0" r="1270" b="0"/>
              <wp:wrapTight wrapText="bothSides">
                <wp:wrapPolygon edited="0">
                  <wp:start x="0" y="0"/>
                  <wp:lineTo x="0" y="21081"/>
                  <wp:lineTo x="8478" y="21081"/>
                  <wp:lineTo x="21445" y="20622"/>
                  <wp:lineTo x="21445" y="0"/>
                  <wp:lineTo x="0" y="0"/>
                </wp:wrapPolygon>
              </wp:wrapTight>
              <wp:docPr id="7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5230" cy="897890"/>
                        <a:chOff x="-57160" y="0"/>
                        <a:chExt cx="2475608" cy="897954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57160" y="0"/>
                          <a:ext cx="948105" cy="8979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76156" y="0"/>
                          <a:ext cx="1242292" cy="86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E019244" id="Grupa 6" o:spid="_x0000_s1026" style="position:absolute;margin-left:307.35pt;margin-top:2.15pt;width:194.9pt;height:70.7pt;z-index:-251652096;mso-width-relative:margin;mso-height-relative:margin" coordorigin="-571" coordsize="24756,897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XR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FQTk2NjZC&#10;RTFEMjA2ODExOTY5RkY3NzE0OTA0MURCOTwvc3RFdnQ6aW5zdGFuY2VJRD4KICAgICAgICAgICAg&#10;ICAgICAgPHN0RXZ0OndoZW4+MjAxMS0xMC0yN1QxMzo1MDozMCswMjowMDwvc3RFdnQ6d2hlbj4K&#10;ICAgICAgICAgICAgICAgICAgPHN0RXZ0OnNvZnR3YXJlQWdlbnQ+QWRvYmUgSWxsdXN0cmF0b3Ig&#10;Q1M0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5vaXI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TAwLjAwMDAwMDwveG1wRzpibGFjaz4KICAgICAgICAgICAgICAgICAgICAgICAgPC9yZGY6&#10;bGk+CiAgICAgICAgICAgICAgICAgICAgICAgIDxyZGY6bGkgcmRmOnBhcnNlVHlwZT0iUmVzb3Vy&#10;Y2UiPgogICAgICAgICAgICAgICAgICAgICAgICAgICA8eG1wRzpzd2F0Y2hOYW1lPlJvdWdlIENN&#10;Sk4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wLjAwMDAwMDwveG1wRzptYWdlbnRhPgogICAgICAgICAgICAgICAgICAgICAgICAg&#10;ICA8eG1wRzp5ZWxsb3c+MTA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SmF1bmUgQ01KTj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TA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VmVydCBDTUpO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MC4wMDAwMDA8L3htcEc6bWFn&#10;ZW50YT4KICAgICAgICAgICAgICAgICAgICAgICAgICAgPHhtcEc6eWVsbG93PjEw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1hZ2VudGEgQ01KTj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xMD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kwLjAwMDAwMDwveG1wRzptYWdlbnRhPgogICAgICAgICAg&#10;ICAgICAgICAgICAgICAgICA8eG1wRzp5ZWxsb3c+ODU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AgTT04MCBKPTk1IE49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4MC4wMDAwMDA8L3ht&#10;cEc6bWFnZW50YT4KICAgICAgICAgICAgICAgICAgICAgICAgICAgPHhtcEc6eWVsbG93Pjk1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wIE09NTAgSj0x&#10;MDAgTj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U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wIE09MzUgSj04NSBO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zUuMDAwMDA0PC94bXBHOm1hZ2VudGE+&#10;CiAgICAgICAgICAgICAgICAgICAgICAgICAgIDx4bXBHOnllbGxvdz44NS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1MCBNPTAgSj0xMDAgTj0wPC94bXBHOnN3YXRjaE5hbWU+&#10;CiAgICAgICAgICAgICAgICAgICAgICAgICAgIDx4bXBHOm1vZGU+Q01ZSzwveG1wRzptb2RlPgog&#10;ICAgICAgICAgICAgICAgICAgICAgICAgICA8eG1wRzp0eXBlPlBST0NFU1M8L3htcEc6dHlwZT4K&#10;ICAgICAgICAgICAgICAgICAgICAgICAgICAgPHhtcEc6Y3lhbj41MC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xMDAgTT0xMDAgSj0yNSBOPTI1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OTUgSj0yMCBOP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OTUuMDAwMDAw&#10;PC94bXBHOm1hZ2VudGE+CiAgICAgICAgICAgICAgICAgICAgICAgICAgIDx4bXBHOnllbGxvdz4x&#10;OS45OTk5OTg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MwLjAwMDAwMjwveG1w&#10;RzptYWdlbnRhPgogICAgICAgICAgICAgICAgICAgICAgICAgICA8eG1wRzp5ZWxsb3c+Nz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C5AQo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-571;width:9480;height:8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DcDBAAAA2gAAAA8AAABkcnMvZG93bnJldi54bWxEj0+LwjAUxO8LfofwBC+LpvYgWk2LCLJe&#10;XPAfXh/Nsy02L6XJ2vrtzYLgcZiZ3zCrrDe1eFDrKssKppMIBHFudcWFgvNpO56DcB5ZY22ZFDzJ&#10;QZYOvlaYaNvxgR5HX4gAYZeggtL7JpHS5SUZdBPbEAfvZluDPsi2kLrFLsBNLeMomkmDFYeFEhva&#10;lJTfj39Gwey3i6/Vxe957n42z2+7wAMtlBoN+/UShKfef8Lv9k4riOH/SrgBM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FDcDBAAAA2gAAAA8AAAAAAAAAAAAAAAAAnwIA&#10;AGRycy9kb3ducmV2LnhtbFBLBQYAAAAABAAEAPcAAACNAwAAAAA=&#10;">
                <v:imagedata r:id="rId4" o:title=""/>
                <v:path arrowok="t"/>
              </v:shape>
              <v:shape id="Obraz 3" o:spid="_x0000_s1028" type="#_x0000_t75" style="position:absolute;left:11761;width:12423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7/LEAAAA2gAAAA8AAABkcnMvZG93bnJldi54bWxEj19LAzEQxN8Fv0NYwTebq6KUs2kphaoP&#10;ivSP78tle3f0srkmaxvv0xtB6OMwM79hpvPkOnWiEFvPBsajAhRx5W3LtYHddnU3ARUF2WLnmQz8&#10;UIT57PpqiqX1Z17TaSO1yhCOJRpoRPpS61g15DCOfE+cvb0PDiXLUGsb8JzhrtP3RfGkHbacFxrs&#10;adlQddh8OwODvKTPx9djHBbpfQiT1fhjJ1/G3N6kxTMooSSX8H/7zRp4gL8r+Qbo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U7/LEAAAA2gAAAA8AAAAAAAAAAAAAAAAA&#10;nwIAAGRycy9kb3ducmV2LnhtbFBLBQYAAAAABAAEAPcAAACQAwAAAAA=&#10;">
                <v:imagedata r:id="rId5" o:title=""/>
                <v:path arrowok="t"/>
              </v:shape>
              <w10:wrap type="tight"/>
            </v:group>
          </w:pict>
        </mc:Fallback>
      </mc:AlternateContent>
    </w:r>
  </w:p>
  <w:p w:rsidR="006E4370" w:rsidRDefault="006E4370" w:rsidP="00B85ED2">
    <w:pPr>
      <w:pStyle w:val="Stopka"/>
    </w:pPr>
  </w:p>
  <w:p w:rsidR="006E4370" w:rsidRDefault="006E4370" w:rsidP="00B85ED2">
    <w:pPr>
      <w:pStyle w:val="Stopka"/>
    </w:pPr>
  </w:p>
  <w:p w:rsidR="006E4370" w:rsidRDefault="006E4370" w:rsidP="00B85ED2">
    <w:pPr>
      <w:pStyle w:val="Stopka"/>
    </w:pPr>
  </w:p>
  <w:p w:rsidR="006E4370" w:rsidRDefault="006E4370" w:rsidP="00B85ED2">
    <w:pPr>
      <w:pStyle w:val="Stopka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079" w:rsidRDefault="00E75079" w:rsidP="00460057">
      <w:pPr>
        <w:spacing w:after="0" w:line="240" w:lineRule="auto"/>
      </w:pPr>
      <w:r>
        <w:separator/>
      </w:r>
    </w:p>
  </w:footnote>
  <w:footnote w:type="continuationSeparator" w:id="0">
    <w:p w:rsidR="00E75079" w:rsidRDefault="00E75079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370" w:rsidRDefault="006E4370" w:rsidP="00B85ED2">
    <w:pPr>
      <w:pStyle w:val="header1"/>
    </w:pPr>
    <w:r w:rsidRPr="0060669C">
      <w:rPr>
        <w:lang w:val="pl-PL" w:eastAsia="pl-PL"/>
      </w:rPr>
      <w:drawing>
        <wp:anchor distT="0" distB="0" distL="114300" distR="114300" simplePos="0" relativeHeight="251662336" behindDoc="1" locked="0" layoutInCell="1" allowOverlap="1" wp14:anchorId="01AE9EBB" wp14:editId="230C20D6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POLSKA | Pomorskie </w:t>
    </w:r>
  </w:p>
  <w:p w:rsidR="006E4370" w:rsidRDefault="006E4370" w:rsidP="00B85ED2">
    <w:pPr>
      <w:pStyle w:val="header1"/>
    </w:pPr>
  </w:p>
  <w:p w:rsidR="006E4370" w:rsidRDefault="006E4370" w:rsidP="00B85ED2">
    <w:pPr>
      <w:pStyle w:val="header1"/>
    </w:pPr>
  </w:p>
  <w:p w:rsidR="006E4370" w:rsidRDefault="006E4370" w:rsidP="00B85ED2">
    <w:pPr>
      <w:pStyle w:val="header1"/>
    </w:pPr>
  </w:p>
  <w:p w:rsidR="006E4370" w:rsidRDefault="006E4370" w:rsidP="00B85ED2">
    <w:pPr>
      <w:pStyle w:val="header1"/>
    </w:pPr>
  </w:p>
  <w:p w:rsidR="006E4370" w:rsidRDefault="006E4370" w:rsidP="00B85ED2">
    <w:pPr>
      <w:pStyle w:val="header1"/>
    </w:pPr>
  </w:p>
  <w:p w:rsidR="006E4370" w:rsidRDefault="006E4370" w:rsidP="00B85ED2">
    <w:pPr>
      <w:pStyle w:val="header1"/>
    </w:pPr>
  </w:p>
  <w:p w:rsidR="006E4370" w:rsidRDefault="006E4370" w:rsidP="00B85ED2">
    <w:pPr>
      <w:pStyle w:val="header1"/>
    </w:pPr>
  </w:p>
  <w:p w:rsidR="006E4370" w:rsidRPr="00460C2E" w:rsidRDefault="006E4370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7B8683D"/>
    <w:multiLevelType w:val="hybridMultilevel"/>
    <w:tmpl w:val="F4F60C92"/>
    <w:lvl w:ilvl="0" w:tplc="1680836E">
      <w:start w:val="1"/>
      <w:numFmt w:val="bullet"/>
      <w:pStyle w:val="Akapitz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0CA5F16"/>
    <w:multiLevelType w:val="hybridMultilevel"/>
    <w:tmpl w:val="19FA0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58"/>
    <w:rsid w:val="000279E4"/>
    <w:rsid w:val="00035686"/>
    <w:rsid w:val="000375B4"/>
    <w:rsid w:val="0004613D"/>
    <w:rsid w:val="00056D47"/>
    <w:rsid w:val="00062FA0"/>
    <w:rsid w:val="000644BB"/>
    <w:rsid w:val="00064C7F"/>
    <w:rsid w:val="00074E56"/>
    <w:rsid w:val="00076405"/>
    <w:rsid w:val="000821E0"/>
    <w:rsid w:val="000942C9"/>
    <w:rsid w:val="00096B6B"/>
    <w:rsid w:val="000C312F"/>
    <w:rsid w:val="000D7B7A"/>
    <w:rsid w:val="000F05D6"/>
    <w:rsid w:val="00133F3E"/>
    <w:rsid w:val="001416E9"/>
    <w:rsid w:val="00157F9B"/>
    <w:rsid w:val="00165127"/>
    <w:rsid w:val="0016782F"/>
    <w:rsid w:val="001A164B"/>
    <w:rsid w:val="001A5ABF"/>
    <w:rsid w:val="001B172D"/>
    <w:rsid w:val="001B25DF"/>
    <w:rsid w:val="001B5E6B"/>
    <w:rsid w:val="001B6F26"/>
    <w:rsid w:val="001C7F89"/>
    <w:rsid w:val="001D0C45"/>
    <w:rsid w:val="001D4906"/>
    <w:rsid w:val="001D58F0"/>
    <w:rsid w:val="001F1729"/>
    <w:rsid w:val="00203BCA"/>
    <w:rsid w:val="00254EEF"/>
    <w:rsid w:val="002565CF"/>
    <w:rsid w:val="00272581"/>
    <w:rsid w:val="00287043"/>
    <w:rsid w:val="002A161F"/>
    <w:rsid w:val="002B2733"/>
    <w:rsid w:val="002B3574"/>
    <w:rsid w:val="002B42C3"/>
    <w:rsid w:val="002B4DD1"/>
    <w:rsid w:val="002B7901"/>
    <w:rsid w:val="002D09B2"/>
    <w:rsid w:val="002E0DBF"/>
    <w:rsid w:val="002E153B"/>
    <w:rsid w:val="002E3E29"/>
    <w:rsid w:val="002E4E62"/>
    <w:rsid w:val="002F4182"/>
    <w:rsid w:val="0030057F"/>
    <w:rsid w:val="003031B5"/>
    <w:rsid w:val="00327B7E"/>
    <w:rsid w:val="003569F5"/>
    <w:rsid w:val="00366F98"/>
    <w:rsid w:val="00371D4A"/>
    <w:rsid w:val="00384CA0"/>
    <w:rsid w:val="003A4293"/>
    <w:rsid w:val="003B4FF9"/>
    <w:rsid w:val="003C1960"/>
    <w:rsid w:val="003D0BD7"/>
    <w:rsid w:val="003F72CC"/>
    <w:rsid w:val="00416FC7"/>
    <w:rsid w:val="00460057"/>
    <w:rsid w:val="00460C2E"/>
    <w:rsid w:val="004674FD"/>
    <w:rsid w:val="004D231B"/>
    <w:rsid w:val="004D5704"/>
    <w:rsid w:val="00505C68"/>
    <w:rsid w:val="005159F5"/>
    <w:rsid w:val="00515D9C"/>
    <w:rsid w:val="00532999"/>
    <w:rsid w:val="005424A3"/>
    <w:rsid w:val="00552556"/>
    <w:rsid w:val="00556495"/>
    <w:rsid w:val="0056535E"/>
    <w:rsid w:val="00587C25"/>
    <w:rsid w:val="00593E69"/>
    <w:rsid w:val="00596495"/>
    <w:rsid w:val="00597A14"/>
    <w:rsid w:val="005A5E4F"/>
    <w:rsid w:val="005B3299"/>
    <w:rsid w:val="005C051A"/>
    <w:rsid w:val="005C7E53"/>
    <w:rsid w:val="005F5E0C"/>
    <w:rsid w:val="00602934"/>
    <w:rsid w:val="00605CFD"/>
    <w:rsid w:val="0060669C"/>
    <w:rsid w:val="00615840"/>
    <w:rsid w:val="00634FDA"/>
    <w:rsid w:val="006426FD"/>
    <w:rsid w:val="0068221B"/>
    <w:rsid w:val="00694F6E"/>
    <w:rsid w:val="006A1920"/>
    <w:rsid w:val="006A2BAD"/>
    <w:rsid w:val="006B28F3"/>
    <w:rsid w:val="006C3F73"/>
    <w:rsid w:val="006E4370"/>
    <w:rsid w:val="006E4C15"/>
    <w:rsid w:val="00704B64"/>
    <w:rsid w:val="00720C4F"/>
    <w:rsid w:val="00737058"/>
    <w:rsid w:val="00754EAF"/>
    <w:rsid w:val="00781B64"/>
    <w:rsid w:val="007B7023"/>
    <w:rsid w:val="007C442A"/>
    <w:rsid w:val="007D2A08"/>
    <w:rsid w:val="00855A58"/>
    <w:rsid w:val="008607F5"/>
    <w:rsid w:val="008619D3"/>
    <w:rsid w:val="00867506"/>
    <w:rsid w:val="00875F33"/>
    <w:rsid w:val="008764D9"/>
    <w:rsid w:val="0089052E"/>
    <w:rsid w:val="00894F4B"/>
    <w:rsid w:val="008968A4"/>
    <w:rsid w:val="008A4C25"/>
    <w:rsid w:val="008A4C41"/>
    <w:rsid w:val="008B6FF7"/>
    <w:rsid w:val="008C04AA"/>
    <w:rsid w:val="008D1A3C"/>
    <w:rsid w:val="0090348A"/>
    <w:rsid w:val="00914C8A"/>
    <w:rsid w:val="00931600"/>
    <w:rsid w:val="009621CA"/>
    <w:rsid w:val="00973F99"/>
    <w:rsid w:val="00975D02"/>
    <w:rsid w:val="00983A75"/>
    <w:rsid w:val="00995039"/>
    <w:rsid w:val="009979FA"/>
    <w:rsid w:val="009A75E3"/>
    <w:rsid w:val="009C1AB3"/>
    <w:rsid w:val="009D2C25"/>
    <w:rsid w:val="009D4197"/>
    <w:rsid w:val="009F6ADD"/>
    <w:rsid w:val="00A05EEA"/>
    <w:rsid w:val="00A347B4"/>
    <w:rsid w:val="00A4392A"/>
    <w:rsid w:val="00A66546"/>
    <w:rsid w:val="00A74EF7"/>
    <w:rsid w:val="00A75C32"/>
    <w:rsid w:val="00A77494"/>
    <w:rsid w:val="00A85F9C"/>
    <w:rsid w:val="00AA6756"/>
    <w:rsid w:val="00AB4A99"/>
    <w:rsid w:val="00AC4926"/>
    <w:rsid w:val="00AD537D"/>
    <w:rsid w:val="00AE164C"/>
    <w:rsid w:val="00AF24BE"/>
    <w:rsid w:val="00AF3282"/>
    <w:rsid w:val="00B20736"/>
    <w:rsid w:val="00B75B67"/>
    <w:rsid w:val="00B81E46"/>
    <w:rsid w:val="00B85ED2"/>
    <w:rsid w:val="00B912FD"/>
    <w:rsid w:val="00B97B4C"/>
    <w:rsid w:val="00BA2D01"/>
    <w:rsid w:val="00BB2914"/>
    <w:rsid w:val="00BE5DB8"/>
    <w:rsid w:val="00BF59B0"/>
    <w:rsid w:val="00C249B7"/>
    <w:rsid w:val="00C3522A"/>
    <w:rsid w:val="00C467DC"/>
    <w:rsid w:val="00C62AA9"/>
    <w:rsid w:val="00C70CFA"/>
    <w:rsid w:val="00C81768"/>
    <w:rsid w:val="00C8568E"/>
    <w:rsid w:val="00C9029E"/>
    <w:rsid w:val="00CC110E"/>
    <w:rsid w:val="00D078F5"/>
    <w:rsid w:val="00D12BBE"/>
    <w:rsid w:val="00D13E35"/>
    <w:rsid w:val="00D1722A"/>
    <w:rsid w:val="00D2027F"/>
    <w:rsid w:val="00D32CF4"/>
    <w:rsid w:val="00D50E58"/>
    <w:rsid w:val="00D81831"/>
    <w:rsid w:val="00D84022"/>
    <w:rsid w:val="00DB3FC3"/>
    <w:rsid w:val="00DC598F"/>
    <w:rsid w:val="00DC6C05"/>
    <w:rsid w:val="00DF130F"/>
    <w:rsid w:val="00DF1F1C"/>
    <w:rsid w:val="00DF79CD"/>
    <w:rsid w:val="00E23E59"/>
    <w:rsid w:val="00E44D9E"/>
    <w:rsid w:val="00E563CF"/>
    <w:rsid w:val="00E721A5"/>
    <w:rsid w:val="00E75079"/>
    <w:rsid w:val="00E81782"/>
    <w:rsid w:val="00E94FAA"/>
    <w:rsid w:val="00EA1ACB"/>
    <w:rsid w:val="00EC3FC5"/>
    <w:rsid w:val="00EC57E5"/>
    <w:rsid w:val="00ED2E98"/>
    <w:rsid w:val="00EE495A"/>
    <w:rsid w:val="00F4136A"/>
    <w:rsid w:val="00F82413"/>
    <w:rsid w:val="00F82507"/>
    <w:rsid w:val="00FB0217"/>
    <w:rsid w:val="00FB067A"/>
    <w:rsid w:val="00FB0AB0"/>
    <w:rsid w:val="00FC11E0"/>
    <w:rsid w:val="00FC3001"/>
    <w:rsid w:val="00FC61DE"/>
    <w:rsid w:val="00FF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D02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Nagwek1">
    <w:name w:val="heading 1"/>
    <w:basedOn w:val="Normalny"/>
    <w:next w:val="Normalny"/>
    <w:link w:val="Nagwek1Znak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Nagwek2">
    <w:name w:val="heading 2"/>
    <w:aliases w:val="Título 2 A"/>
    <w:basedOn w:val="Normalny"/>
    <w:next w:val="Normalny"/>
    <w:link w:val="Nagwek2Znak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Nagwek3">
    <w:name w:val="heading 3"/>
    <w:aliases w:val="Título 2 B"/>
    <w:basedOn w:val="Normalny"/>
    <w:next w:val="Normalny"/>
    <w:link w:val="Nagwek3Znak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Nagwek4">
    <w:name w:val="heading 4"/>
    <w:aliases w:val="Título 2 C"/>
    <w:basedOn w:val="Normalny"/>
    <w:next w:val="Normalny"/>
    <w:link w:val="Nagwek4Znak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Nagwek2Znak">
    <w:name w:val="Nagłówek 2 Znak"/>
    <w:aliases w:val="Título 2 A Znak"/>
    <w:basedOn w:val="Domylnaczcionkaakapitu"/>
    <w:link w:val="Nagwek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Nagwek3Znak">
    <w:name w:val="Nagłówek 3 Znak"/>
    <w:aliases w:val="Título 2 B Znak"/>
    <w:basedOn w:val="Domylnaczcionkaakapitu"/>
    <w:link w:val="Nagwek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Nagwek4Znak">
    <w:name w:val="Nagłówek 4 Znak"/>
    <w:aliases w:val="Título 2 C Znak"/>
    <w:basedOn w:val="Domylnaczcionkaakapitu"/>
    <w:link w:val="Nagwek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ytu">
    <w:name w:val="Title"/>
    <w:aliases w:val="Title"/>
    <w:basedOn w:val="Nagwek1"/>
    <w:next w:val="Normalny"/>
    <w:link w:val="TytuZnak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ytuZnak">
    <w:name w:val="Tytuł Znak"/>
    <w:aliases w:val="Title Znak"/>
    <w:basedOn w:val="Domylnaczcionkaakapitu"/>
    <w:link w:val="Tytu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Podtytu">
    <w:name w:val="Subtitle"/>
    <w:aliases w:val="Subtitle,Subtítol"/>
    <w:basedOn w:val="Normalny"/>
    <w:next w:val="Normalny"/>
    <w:link w:val="PodtytuZnak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PodtytuZnak">
    <w:name w:val="Podtytuł Znak"/>
    <w:aliases w:val="Subtitle Znak,Subtítol Znak"/>
    <w:basedOn w:val="Domylnaczcionkaakapitu"/>
    <w:link w:val="Podtytu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Bezodstpw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Akapitzlist">
    <w:name w:val="List Paragraph"/>
    <w:aliases w:val="Bulleted paragraph"/>
    <w:basedOn w:val="Normalny"/>
    <w:next w:val="Normalny"/>
    <w:uiPriority w:val="34"/>
    <w:qFormat/>
    <w:rsid w:val="00133F3E"/>
    <w:pPr>
      <w:numPr>
        <w:numId w:val="1"/>
      </w:numPr>
      <w:contextualSpacing/>
    </w:pPr>
  </w:style>
  <w:style w:type="character" w:styleId="Wyrnieniedelikatne">
    <w:name w:val="Subtle Emphasis"/>
    <w:aliases w:val="Highlight"/>
    <w:basedOn w:val="Domylnaczcionkaakapitu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Nagwekspisutreci">
    <w:name w:val="TOC Heading"/>
    <w:aliases w:val="Title TOC"/>
    <w:basedOn w:val="Nagwek1"/>
    <w:next w:val="Spistreci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Uwydatnienie">
    <w:name w:val="Emphasis"/>
    <w:basedOn w:val="Domylnaczcionkaakapitu"/>
    <w:uiPriority w:val="20"/>
    <w:rsid w:val="00133F3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Spistreci1">
    <w:name w:val="toc 1"/>
    <w:aliases w:val="TableOfContent 1"/>
    <w:basedOn w:val="Normalny"/>
    <w:next w:val="Normalny"/>
    <w:link w:val="Spistreci1Znak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cze">
    <w:name w:val="Hyperlink"/>
    <w:basedOn w:val="Domylnaczcionkaakapitu"/>
    <w:uiPriority w:val="99"/>
    <w:unhideWhenUsed/>
    <w:rsid w:val="00460057"/>
    <w:rPr>
      <w:color w:val="C2C3C9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0057"/>
    <w:rPr>
      <w:sz w:val="20"/>
      <w:szCs w:val="28"/>
      <w:lang w:val="ca-ES"/>
    </w:rPr>
  </w:style>
  <w:style w:type="paragraph" w:styleId="Stopka">
    <w:name w:val="footer"/>
    <w:basedOn w:val="Normalny"/>
    <w:link w:val="StopkaZnak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StopkaZnak">
    <w:name w:val="Stopka Znak"/>
    <w:basedOn w:val="Domylnaczcionkaakapitu"/>
    <w:link w:val="Stopk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ytat">
    <w:name w:val="Quote"/>
    <w:aliases w:val="Quote"/>
    <w:basedOn w:val="Normalny"/>
    <w:next w:val="Normalny"/>
    <w:link w:val="CytatZnak"/>
    <w:uiPriority w:val="29"/>
    <w:qFormat/>
    <w:rsid w:val="00371D4A"/>
    <w:rPr>
      <w:i/>
      <w:iCs/>
      <w:color w:val="00587C" w:themeColor="text1"/>
    </w:rPr>
  </w:style>
  <w:style w:type="character" w:customStyle="1" w:styleId="CytatZnak">
    <w:name w:val="Cytat Znak"/>
    <w:aliases w:val="Quote Znak"/>
    <w:basedOn w:val="Domylnaczcionkaakapitu"/>
    <w:link w:val="Cytat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Odwoaniedelikatne">
    <w:name w:val="Subtle Reference"/>
    <w:aliases w:val="References"/>
    <w:basedOn w:val="Domylnaczcionkaakapitu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Spistreci1Znak">
    <w:name w:val="Spis treści 1 Znak"/>
    <w:aliases w:val="TableOfContent 1 Znak"/>
    <w:basedOn w:val="Domylnaczcionkaakapitu"/>
    <w:link w:val="Spistreci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Nagwek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Nagwek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NagwekZnak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Pogrubienie">
    <w:name w:val="Strong"/>
    <w:basedOn w:val="Domylnaczcionkaakapitu"/>
    <w:uiPriority w:val="22"/>
    <w:rsid w:val="00615840"/>
    <w:rPr>
      <w:b/>
      <w:bCs/>
    </w:rPr>
  </w:style>
  <w:style w:type="character" w:customStyle="1" w:styleId="header2Car">
    <w:name w:val="header2 Car"/>
    <w:basedOn w:val="NagwekZnak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ytuksiki">
    <w:name w:val="Book Title"/>
    <w:basedOn w:val="Domylnaczcionkaakapitu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ny"/>
    <w:next w:val="Normalny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omylnaczcionkaakapitu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Podtytu"/>
    <w:next w:val="Normalny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PodtytuZnak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D02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Nagwek1">
    <w:name w:val="heading 1"/>
    <w:basedOn w:val="Normalny"/>
    <w:next w:val="Normalny"/>
    <w:link w:val="Nagwek1Znak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Nagwek2">
    <w:name w:val="heading 2"/>
    <w:aliases w:val="Título 2 A"/>
    <w:basedOn w:val="Normalny"/>
    <w:next w:val="Normalny"/>
    <w:link w:val="Nagwek2Znak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Nagwek3">
    <w:name w:val="heading 3"/>
    <w:aliases w:val="Título 2 B"/>
    <w:basedOn w:val="Normalny"/>
    <w:next w:val="Normalny"/>
    <w:link w:val="Nagwek3Znak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Nagwek4">
    <w:name w:val="heading 4"/>
    <w:aliases w:val="Título 2 C"/>
    <w:basedOn w:val="Normalny"/>
    <w:next w:val="Normalny"/>
    <w:link w:val="Nagwek4Znak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Nagwek2Znak">
    <w:name w:val="Nagłówek 2 Znak"/>
    <w:aliases w:val="Título 2 A Znak"/>
    <w:basedOn w:val="Domylnaczcionkaakapitu"/>
    <w:link w:val="Nagwek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Nagwek3Znak">
    <w:name w:val="Nagłówek 3 Znak"/>
    <w:aliases w:val="Título 2 B Znak"/>
    <w:basedOn w:val="Domylnaczcionkaakapitu"/>
    <w:link w:val="Nagwek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Nagwek4Znak">
    <w:name w:val="Nagłówek 4 Znak"/>
    <w:aliases w:val="Título 2 C Znak"/>
    <w:basedOn w:val="Domylnaczcionkaakapitu"/>
    <w:link w:val="Nagwek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ytu">
    <w:name w:val="Title"/>
    <w:aliases w:val="Title"/>
    <w:basedOn w:val="Nagwek1"/>
    <w:next w:val="Normalny"/>
    <w:link w:val="TytuZnak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ytuZnak">
    <w:name w:val="Tytuł Znak"/>
    <w:aliases w:val="Title Znak"/>
    <w:basedOn w:val="Domylnaczcionkaakapitu"/>
    <w:link w:val="Tytu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Podtytu">
    <w:name w:val="Subtitle"/>
    <w:aliases w:val="Subtitle,Subtítol"/>
    <w:basedOn w:val="Normalny"/>
    <w:next w:val="Normalny"/>
    <w:link w:val="PodtytuZnak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PodtytuZnak">
    <w:name w:val="Podtytuł Znak"/>
    <w:aliases w:val="Subtitle Znak,Subtítol Znak"/>
    <w:basedOn w:val="Domylnaczcionkaakapitu"/>
    <w:link w:val="Podtytu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Bezodstpw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Akapitzlist">
    <w:name w:val="List Paragraph"/>
    <w:aliases w:val="Bulleted paragraph"/>
    <w:basedOn w:val="Normalny"/>
    <w:next w:val="Normalny"/>
    <w:uiPriority w:val="34"/>
    <w:qFormat/>
    <w:rsid w:val="00133F3E"/>
    <w:pPr>
      <w:numPr>
        <w:numId w:val="1"/>
      </w:numPr>
      <w:contextualSpacing/>
    </w:pPr>
  </w:style>
  <w:style w:type="character" w:styleId="Wyrnieniedelikatne">
    <w:name w:val="Subtle Emphasis"/>
    <w:aliases w:val="Highlight"/>
    <w:basedOn w:val="Domylnaczcionkaakapitu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Nagwekspisutreci">
    <w:name w:val="TOC Heading"/>
    <w:aliases w:val="Title TOC"/>
    <w:basedOn w:val="Nagwek1"/>
    <w:next w:val="Spistreci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Uwydatnienie">
    <w:name w:val="Emphasis"/>
    <w:basedOn w:val="Domylnaczcionkaakapitu"/>
    <w:uiPriority w:val="20"/>
    <w:rsid w:val="00133F3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Spistreci1">
    <w:name w:val="toc 1"/>
    <w:aliases w:val="TableOfContent 1"/>
    <w:basedOn w:val="Normalny"/>
    <w:next w:val="Normalny"/>
    <w:link w:val="Spistreci1Znak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cze">
    <w:name w:val="Hyperlink"/>
    <w:basedOn w:val="Domylnaczcionkaakapitu"/>
    <w:uiPriority w:val="99"/>
    <w:unhideWhenUsed/>
    <w:rsid w:val="00460057"/>
    <w:rPr>
      <w:color w:val="C2C3C9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0057"/>
    <w:rPr>
      <w:sz w:val="20"/>
      <w:szCs w:val="28"/>
      <w:lang w:val="ca-ES"/>
    </w:rPr>
  </w:style>
  <w:style w:type="paragraph" w:styleId="Stopka">
    <w:name w:val="footer"/>
    <w:basedOn w:val="Normalny"/>
    <w:link w:val="StopkaZnak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StopkaZnak">
    <w:name w:val="Stopka Znak"/>
    <w:basedOn w:val="Domylnaczcionkaakapitu"/>
    <w:link w:val="Stopk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ytat">
    <w:name w:val="Quote"/>
    <w:aliases w:val="Quote"/>
    <w:basedOn w:val="Normalny"/>
    <w:next w:val="Normalny"/>
    <w:link w:val="CytatZnak"/>
    <w:uiPriority w:val="29"/>
    <w:qFormat/>
    <w:rsid w:val="00371D4A"/>
    <w:rPr>
      <w:i/>
      <w:iCs/>
      <w:color w:val="00587C" w:themeColor="text1"/>
    </w:rPr>
  </w:style>
  <w:style w:type="character" w:customStyle="1" w:styleId="CytatZnak">
    <w:name w:val="Cytat Znak"/>
    <w:aliases w:val="Quote Znak"/>
    <w:basedOn w:val="Domylnaczcionkaakapitu"/>
    <w:link w:val="Cytat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Odwoaniedelikatne">
    <w:name w:val="Subtle Reference"/>
    <w:aliases w:val="References"/>
    <w:basedOn w:val="Domylnaczcionkaakapitu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Spistreci1Znak">
    <w:name w:val="Spis treści 1 Znak"/>
    <w:aliases w:val="TableOfContent 1 Znak"/>
    <w:basedOn w:val="Domylnaczcionkaakapitu"/>
    <w:link w:val="Spistreci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Nagwek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Nagwek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NagwekZnak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Pogrubienie">
    <w:name w:val="Strong"/>
    <w:basedOn w:val="Domylnaczcionkaakapitu"/>
    <w:uiPriority w:val="22"/>
    <w:rsid w:val="00615840"/>
    <w:rPr>
      <w:b/>
      <w:bCs/>
    </w:rPr>
  </w:style>
  <w:style w:type="character" w:customStyle="1" w:styleId="header2Car">
    <w:name w:val="header2 Car"/>
    <w:basedOn w:val="NagwekZnak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ytuksiki">
    <w:name w:val="Book Title"/>
    <w:basedOn w:val="Domylnaczcionkaakapitu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ny"/>
    <w:next w:val="Normalny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omylnaczcionkaakapitu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Podtytu"/>
    <w:next w:val="Normalny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PodtytuZnak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wp.gd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en.sopot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bit.ly/Podroze_E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it.ly/skutecznySME-Instrumen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P\Documents\EEN\EEN_projektowe\EEN_new%20visual%20identity\D.Templates\Press%20Release\EASME_Press%20release.dotx" TargetMode="External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1017B-F28F-40F1-8B5F-1828808F0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EASME_Press release.dotx</Template>
  <TotalTime>0</TotalTime>
  <Pages>3</Pages>
  <Words>1094</Words>
  <Characters>6564</Characters>
  <Application>Microsoft Office Word</Application>
  <DocSecurity>0</DocSecurity>
  <Lines>54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SWP</dc:creator>
  <cp:lastModifiedBy>MChrostowska-walenta</cp:lastModifiedBy>
  <cp:revision>2</cp:revision>
  <cp:lastPrinted>2016-09-21T07:48:00Z</cp:lastPrinted>
  <dcterms:created xsi:type="dcterms:W3CDTF">2016-10-04T10:24:00Z</dcterms:created>
  <dcterms:modified xsi:type="dcterms:W3CDTF">2016-10-04T10:24:00Z</dcterms:modified>
</cp:coreProperties>
</file>